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2A1" w:rsidRPr="000273E9" w:rsidRDefault="00AF72A1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ПАМЯТКА ЗАСТРОЙЩИКУ</w:t>
      </w:r>
    </w:p>
    <w:p w:rsidR="00AF72A1" w:rsidRPr="000273E9" w:rsidRDefault="00AF72A1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ДЛЯ ПОЛУЧЕНИЯ  МУНИЦИПАЛЬНЫХ УСЛУГ  </w:t>
      </w:r>
    </w:p>
    <w:p w:rsidR="00AF72A1" w:rsidRPr="000273E9" w:rsidRDefault="00AF72A1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 ЧЕРЕЗ ЕПГУ</w:t>
      </w:r>
    </w:p>
    <w:p w:rsidR="00AF72A1" w:rsidRPr="000273E9" w:rsidRDefault="00AF72A1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AF72A1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получить квалифицированную электронную подпись юридического лица и зарегистрироваться на сайте ЕПГУ </w:t>
      </w:r>
      <w:hyperlink r:id="rId6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32321C">
      <w:pPr>
        <w:pStyle w:val="ListParagraph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AF72A1" w:rsidRDefault="00AF72A1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AF72A1" w:rsidRPr="000273E9" w:rsidRDefault="00AF72A1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7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AF72A1" w:rsidRPr="000273E9" w:rsidRDefault="00AF72A1" w:rsidP="00991312">
      <w:pPr>
        <w:pStyle w:val="ListParagraph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AF72A1" w:rsidRPr="000273E9" w:rsidRDefault="00AF72A1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регистрации юридического лица на ЕПГУ необходимо наличие квалифицированной электронной подписи (далее - КЭП) юридического лица.</w:t>
      </w:r>
    </w:p>
    <w:p w:rsidR="00AF72A1" w:rsidRPr="000273E9" w:rsidRDefault="00AF72A1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КЭП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8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КЭП.</w:t>
      </w:r>
    </w:p>
    <w:p w:rsidR="00AF72A1" w:rsidRPr="000273E9" w:rsidRDefault="00AF72A1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КЭП осуществляется удостоверяющими центрами, аккредитованными Министерством связи и массовых коммуникаций Российской Федерации. </w:t>
      </w:r>
    </w:p>
    <w:p w:rsidR="00AF72A1" w:rsidRPr="000273E9" w:rsidRDefault="00AF72A1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Минкомсвязи России: </w:t>
      </w:r>
    </w:p>
    <w:p w:rsidR="00AF72A1" w:rsidRPr="000273E9" w:rsidRDefault="00AF72A1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9" w:anchor="section-list-of-accredited-organizations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Pr="000273E9">
        <w:rPr>
          <w:rFonts w:ascii="Arial" w:hAnsi="Arial" w:cs="Arial"/>
          <w:sz w:val="25"/>
          <w:szCs w:val="25"/>
        </w:rPr>
        <w:t xml:space="preserve"> 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КЭП </w:t>
      </w:r>
      <w:bookmarkStart w:id="0" w:name="_GoBack"/>
      <w:bookmarkEnd w:id="0"/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AF72A1" w:rsidRPr="000273E9" w:rsidRDefault="00AF72A1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36" o:spid="_x0000_s1026" style="position:absolute;left:0;text-align:left;margin-left:78.3pt;margin-top:85.05pt;width:291.9pt;height:68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" filled="f" strokecolor="red" strokeweight="2pt">
            <v:path arrowok="t"/>
          </v:oval>
        </w:pic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301.5pt;height:128.25pt;visibility:visible">
            <v:imagedata r:id="rId10" o:title=""/>
          </v:shape>
        </w:pict>
      </w:r>
    </w:p>
    <w:p w:rsidR="00AF72A1" w:rsidRPr="000273E9" w:rsidRDefault="00AF72A1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СПИСОК</w:t>
      </w: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22"/>
        <w:gridCol w:w="4843"/>
      </w:tblGrid>
      <w:tr w:rsidR="00AF72A1" w:rsidRPr="000273E9" w:rsidTr="004B1AC0">
        <w:tc>
          <w:tcPr>
            <w:tcW w:w="5222" w:type="dxa"/>
          </w:tcPr>
          <w:p w:rsidR="00AF72A1" w:rsidRPr="004B1AC0" w:rsidRDefault="00AF72A1" w:rsidP="004B1AC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</w:tcPr>
          <w:p w:rsidR="00AF72A1" w:rsidRPr="004B1AC0" w:rsidRDefault="00AF72A1" w:rsidP="004B1AC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AF72A1" w:rsidRPr="000273E9" w:rsidTr="004B1AC0">
        <w:tc>
          <w:tcPr>
            <w:tcW w:w="5222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>ЗАО «Инфанет»</w:t>
            </w:r>
          </w:p>
        </w:tc>
        <w:tc>
          <w:tcPr>
            <w:tcW w:w="4843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пр. М.Горького, 10, каб. 9/2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> </w:t>
            </w:r>
            <w:r w:rsidRPr="004B1AC0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1" w:history="1">
              <w:r w:rsidRPr="004B1AC0">
                <w:rPr>
                  <w:rFonts w:ascii="Arial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>.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2" w:history="1"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  <w:lang w:eastAsia="ru-RU"/>
                </w:rPr>
                <w:t>http://www.</w:t>
              </w:r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</w:p>
        </w:tc>
      </w:tr>
      <w:tr w:rsidR="00AF72A1" w:rsidRPr="000273E9" w:rsidTr="004B1AC0">
        <w:tc>
          <w:tcPr>
            <w:tcW w:w="5222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37-81-11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E-mail: </w:t>
            </w:r>
            <w:r w:rsidRPr="004B1AC0">
              <w:rPr>
                <w:rFonts w:ascii="Arial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> 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3" w:history="1"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</w:p>
        </w:tc>
      </w:tr>
      <w:tr w:rsidR="00AF72A1" w:rsidRPr="000273E9" w:rsidTr="004B1AC0">
        <w:tc>
          <w:tcPr>
            <w:tcW w:w="5222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AF72A1" w:rsidRPr="004B1AC0" w:rsidRDefault="00AF72A1" w:rsidP="004B1AC0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>E-mail: </w:t>
            </w:r>
            <w:r w:rsidRPr="004B1AC0">
              <w:rPr>
                <w:rFonts w:ascii="Arial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4" w:history="1">
              <w:r w:rsidRPr="004B1AC0">
                <w:rPr>
                  <w:rFonts w:ascii="Arial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5" w:history="1"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</w:p>
        </w:tc>
      </w:tr>
      <w:tr w:rsidR="00AF72A1" w:rsidRPr="000273E9" w:rsidTr="004B1AC0">
        <w:tc>
          <w:tcPr>
            <w:tcW w:w="5222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4B1AC0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4B1AC0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4B1AC0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  <w:lang w:eastAsia="ru-RU"/>
              </w:rPr>
              <w:t>E-mail: </w:t>
            </w:r>
            <w:hyperlink r:id="rId16" w:history="1"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7" w:history="1"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</w:p>
        </w:tc>
      </w:tr>
      <w:tr w:rsidR="00AF72A1" w:rsidRPr="000273E9" w:rsidTr="004B1AC0">
        <w:tc>
          <w:tcPr>
            <w:tcW w:w="5222" w:type="dxa"/>
          </w:tcPr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AF72A1" w:rsidRPr="004B1AC0" w:rsidRDefault="00AF72A1" w:rsidP="004B1AC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AF72A1" w:rsidRPr="004B1AC0" w:rsidRDefault="00AF72A1" w:rsidP="004B1AC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AF72A1" w:rsidRPr="004B1AC0" w:rsidRDefault="00AF72A1" w:rsidP="004B1AC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4B1AC0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4B1AC0">
                <w:rPr>
                  <w:rStyle w:val="Hyperlink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4B1AC0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AF72A1" w:rsidRPr="004B1AC0" w:rsidRDefault="00AF72A1" w:rsidP="004B1AC0">
            <w:pPr>
              <w:spacing w:after="0" w:line="240" w:lineRule="auto"/>
              <w:jc w:val="center"/>
              <w:rPr>
                <w:rFonts w:ascii="Arial" w:hAnsi="Arial" w:cs="Arial"/>
                <w:sz w:val="25"/>
                <w:szCs w:val="25"/>
                <w:lang w:eastAsia="ru-RU"/>
              </w:rPr>
            </w:pPr>
          </w:p>
        </w:tc>
      </w:tr>
    </w:tbl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32321C">
      <w:pPr>
        <w:pStyle w:val="ListParagraph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ОБРАЩЕНИЕ ЗАЯВИТЕЛЯ </w:t>
      </w:r>
      <w:r>
        <w:rPr>
          <w:rFonts w:ascii="Arial" w:hAnsi="Arial" w:cs="Arial"/>
          <w:b/>
          <w:sz w:val="25"/>
          <w:szCs w:val="25"/>
        </w:rPr>
        <w:t>ПО ВОПРОСУ ПРЕДОСТАВЛЕНИЯ УСЛУГ</w:t>
      </w:r>
    </w:p>
    <w:p w:rsidR="00AF72A1" w:rsidRPr="000273E9" w:rsidRDefault="00AF72A1" w:rsidP="000273E9">
      <w:pPr>
        <w:pStyle w:val="ListParagraph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В Чувашской Республике услуги в сфере строительства «</w:t>
      </w:r>
      <w:r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 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размещены на сайте Министерства строительства, архитектуры и жилищно-коммунального хозяйства Чувашской Республики: </w:t>
      </w:r>
      <w:hyperlink r:id="rId19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 на портале Госуслуг</w:t>
      </w:r>
      <w:r>
        <w:rPr>
          <w:rFonts w:ascii="Arial" w:hAnsi="Arial" w:cs="Arial"/>
          <w:color w:val="000000"/>
          <w:sz w:val="25"/>
          <w:szCs w:val="25"/>
        </w:rPr>
        <w:t>и</w:t>
      </w:r>
      <w:r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AF72A1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54" o:spid="_x0000_s1027" style="position:absolute;left:0;text-align:left;margin-left:146.7pt;margin-top:66.1pt;width:69pt;height:25.8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_x0000_s1028" style="position:absolute;left:0;text-align:left;margin-left:382.9pt;margin-top:66.1pt;width:108.8pt;height:28.8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_x0000_s1029" style="position:absolute;left:0;text-align:left;margin-left:227.85pt;margin-top:200.3pt;width:90pt;height:36.2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<v:path arrowok="t"/>
          </v:oval>
        </w:pic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 id="Рисунок 4" o:spid="_x0000_i1026" type="#_x0000_t75" style="width:461.25pt;height:243pt;visibility:visible">
            <v:imagedata r:id="rId20" o:title=""/>
          </v:shape>
        </w:pict>
      </w:r>
    </w:p>
    <w:p w:rsidR="00AF72A1" w:rsidRPr="007A6F17" w:rsidRDefault="00AF72A1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AF72A1" w:rsidRPr="000273E9" w:rsidRDefault="00AF72A1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_x0000_s1030" style="position:absolute;left:0;text-align:left;margin-left:26.7pt;margin-top:168.9pt;width:168pt;height:27.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_x0000_s1031" style="position:absolute;left:0;text-align:left;margin-left:23.1pt;margin-top:124.5pt;width:198pt;height:33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" filled="f" strokecolor="red" strokeweight="2pt">
            <v:path arrowok="t"/>
          </v:oval>
        </w:pict>
      </w:r>
      <w:r>
        <w:rPr>
          <w:rFonts w:ascii="Arial" w:hAnsi="Arial" w:cs="Arial"/>
          <w:sz w:val="25"/>
          <w:szCs w:val="25"/>
        </w:rPr>
        <w:t xml:space="preserve">   </w: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 id="Рисунок 29" o:spid="_x0000_i1027" type="#_x0000_t75" style="width:461.25pt;height:221.25pt;visibility:visible">
            <v:imagedata r:id="rId21" o:title=""/>
          </v:shape>
        </w:pict>
      </w:r>
    </w:p>
    <w:p w:rsidR="00AF72A1" w:rsidRPr="000273E9" w:rsidRDefault="00AF72A1" w:rsidP="004A251D">
      <w:pPr>
        <w:rPr>
          <w:rFonts w:ascii="Arial" w:hAnsi="Arial" w:cs="Arial"/>
          <w:sz w:val="25"/>
          <w:szCs w:val="25"/>
        </w:rPr>
      </w:pPr>
    </w:p>
    <w:p w:rsidR="00AF72A1" w:rsidRPr="000273E9" w:rsidRDefault="00AF72A1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Oval 27" o:spid="_x0000_s1032" style="position:absolute;margin-left:26.65pt;margin-top:156.1pt;width:292.2pt;height:32.4pt;rotation:-10575fd;flip:x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" filled="f" strokecolor="red" strokeweight="2pt"/>
        </w:pict>
      </w:r>
      <w:r>
        <w:rPr>
          <w:noProof/>
          <w:lang w:eastAsia="ru-RU"/>
        </w:rPr>
        <w:pict>
          <v:oval id="Oval 26" o:spid="_x0000_s1033" style="position:absolute;margin-left:175.45pt;margin-top:75.3pt;width:184.05pt;height:33.45pt;rotation:54412fd;flip:x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" filled="f" strokecolor="red" strokeweight="2pt"/>
        </w:pic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 id="_x0000_i1028" type="#_x0000_t75" style="width:461.25pt;height:243pt;visibility:visible">
            <v:imagedata r:id="rId22" o:title=""/>
          </v:shape>
        </w:pict>
      </w:r>
    </w:p>
    <w:p w:rsidR="00AF72A1" w:rsidRPr="000273E9" w:rsidRDefault="00AF72A1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w:pict>
          <v:oval id="_x0000_s1034" style="position:absolute;left:0;text-align:left;margin-left:34.6pt;margin-top:218.1pt;width:191.15pt;height:23.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Овал 43" o:spid="_x0000_s1035" style="position:absolute;left:0;text-align:left;margin-left:39.45pt;margin-top:85.15pt;width:114pt;height:19.8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" filled="f" strokecolor="red" strokeweight="2pt">
            <v:path arrowok="t"/>
          </v:oval>
        </w:pic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 id="Рисунок 1" o:spid="_x0000_i1029" type="#_x0000_t75" style="width:492pt;height:243pt;visibility:visible">
            <v:imagedata r:id="rId23" o:title=""/>
          </v:shape>
        </w:pict>
      </w:r>
    </w:p>
    <w:p w:rsidR="00AF72A1" w:rsidRPr="000273E9" w:rsidRDefault="00AF72A1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AF72A1" w:rsidRPr="000273E9" w:rsidRDefault="00AF72A1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AF72A1" w:rsidRPr="000273E9" w:rsidRDefault="00AF72A1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w:pict>
          <v:oval id="_x0000_s1036" style="position:absolute;left:0;text-align:left;margin-left:51.9pt;margin-top:190pt;width:291.75pt;height:58.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" filled="f" strokecolor="red" strokeweight="2pt">
            <v:path arrowok="t"/>
          </v:oval>
        </w:pic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 id="_x0000_i1030" type="#_x0000_t75" style="width:492pt;height:264.75pt;visibility:visible">
            <v:imagedata r:id="rId24" o:title=""/>
          </v:shape>
        </w:pict>
      </w:r>
    </w:p>
    <w:p w:rsidR="00AF72A1" w:rsidRPr="000273E9" w:rsidRDefault="00AF72A1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 на строительство</w:t>
      </w:r>
    </w:p>
    <w:p w:rsidR="00AF72A1" w:rsidRPr="000273E9" w:rsidRDefault="00AF72A1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AF72A1" w:rsidRDefault="00AF72A1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>
        <w:rPr>
          <w:rFonts w:ascii="Arial" w:hAnsi="Arial" w:cs="Arial"/>
          <w:sz w:val="25"/>
          <w:szCs w:val="25"/>
        </w:rPr>
        <w:t xml:space="preserve"> </w:t>
      </w:r>
    </w:p>
    <w:p w:rsidR="00AF72A1" w:rsidRDefault="00AF72A1" w:rsidP="00E27E1A">
      <w:pPr>
        <w:spacing w:after="0" w:line="240" w:lineRule="auto"/>
        <w:ind w:firstLine="709"/>
        <w:jc w:val="both"/>
      </w:pPr>
      <w:hyperlink r:id="rId25" w:history="1">
        <w:r w:rsidRPr="000273E9">
          <w:rPr>
            <w:rStyle w:val="Hyperlink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AF72A1" w:rsidRPr="000273E9" w:rsidRDefault="00AF72A1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 строительство предоставляется в течение 7 рабочих дней.</w: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45" o:spid="_x0000_s1037" style="position:absolute;left:0;text-align:left;margin-left:320.85pt;margin-top:179.95pt;width:111pt;height:39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<v:path arrowok="t"/>
          </v:oval>
        </w:pic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 id="_x0000_i1031" type="#_x0000_t75" style="width:450.75pt;height:237.75pt;visibility:visible">
            <v:imagedata r:id="rId26" o:title=""/>
          </v:shape>
        </w:pict>
      </w: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AF72A1" w:rsidRPr="000273E9" w:rsidRDefault="00AF72A1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AF72A1" w:rsidRPr="000273E9" w:rsidRDefault="00AF72A1" w:rsidP="00D37AFA">
      <w:pPr>
        <w:pStyle w:val="ListParagraph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Выдача градостроительного плана земельного участка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7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noProof/>
          <w:lang w:eastAsia="ru-RU"/>
        </w:rPr>
        <w:pict>
          <v:oval id="Oval 32" o:spid="_x0000_s1038" style="position:absolute;left:0;text-align:left;margin-left:304pt;margin-top:142.95pt;width:91.2pt;height:40.5pt;rotation:-11675236fd;flip:y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</w:pic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 id="_x0000_i1032" type="#_x0000_t75" style="width:461.25pt;height:243pt;visibility:visible">
            <v:imagedata r:id="rId28" o:title=""/>
          </v:shape>
        </w:pict>
      </w: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AF72A1" w:rsidRPr="000273E9" w:rsidRDefault="00AF72A1" w:rsidP="000273E9">
      <w:pPr>
        <w:pStyle w:val="ListParagraph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Подготовка и выдача разрешений на ввод объекта в эксплуатацию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9" w:history="1">
        <w:r w:rsidRPr="000273E9">
          <w:rPr>
            <w:rStyle w:val="Hyperlink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AF72A1" w:rsidRPr="000273E9" w:rsidRDefault="00AF72A1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AF72A1" w:rsidRPr="000273E9" w:rsidRDefault="00AF72A1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46" o:spid="_x0000_s1039" style="position:absolute;left:0;text-align:left;margin-left:304.65pt;margin-top:166.95pt;width:100.2pt;height:38.4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" filled="f" strokecolor="red" strokeweight="2pt">
            <v:path arrowok="t"/>
          </v:oval>
        </w:pict>
      </w:r>
      <w:r w:rsidRPr="00EF77F3">
        <w:rPr>
          <w:rFonts w:ascii="Arial" w:hAnsi="Arial" w:cs="Arial"/>
          <w:noProof/>
          <w:sz w:val="25"/>
          <w:szCs w:val="25"/>
          <w:lang w:eastAsia="ru-RU"/>
        </w:rPr>
        <w:pict>
          <v:shape id="Рисунок 11" o:spid="_x0000_i1033" type="#_x0000_t75" style="width:471pt;height:248.25pt;visibility:visible">
            <v:imagedata r:id="rId30" o:title=""/>
          </v:shape>
        </w:pict>
      </w:r>
    </w:p>
    <w:p w:rsidR="00AF72A1" w:rsidRPr="000273E9" w:rsidRDefault="00AF72A1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AF72A1" w:rsidRPr="000273E9" w:rsidRDefault="00AF72A1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noProof/>
          <w:lang w:eastAsia="ru-RU"/>
        </w:rPr>
        <w:pict>
          <v:oval id="Овал 48" o:spid="_x0000_s1040" style="position:absolute;left:0;text-align:left;margin-left:.1pt;margin-top:452.9pt;width:139.8pt;height:51.9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<v:path arrowok="t"/>
          </v:oval>
        </w:pict>
      </w:r>
      <w:r>
        <w:rPr>
          <w:noProof/>
          <w:lang w:eastAsia="ru-RU"/>
        </w:rPr>
        <w:pict>
          <v:oval id="Овал 47" o:spid="_x0000_s1041" style="position:absolute;left:0;text-align:left;margin-left:-4.05pt;margin-top:454.6pt;width:133.1pt;height:54.4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<v:path arrowok="t"/>
          </v:oval>
        </w:pict>
      </w:r>
    </w:p>
    <w:sectPr w:rsidR="00AF72A1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2A1" w:rsidRDefault="00AF72A1" w:rsidP="004A251D">
      <w:pPr>
        <w:spacing w:after="0" w:line="240" w:lineRule="auto"/>
      </w:pPr>
      <w:r>
        <w:separator/>
      </w:r>
    </w:p>
  </w:endnote>
  <w:endnote w:type="continuationSeparator" w:id="0">
    <w:p w:rsidR="00AF72A1" w:rsidRDefault="00AF72A1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2A1" w:rsidRDefault="00AF72A1" w:rsidP="004A251D">
      <w:pPr>
        <w:spacing w:after="0" w:line="240" w:lineRule="auto"/>
      </w:pPr>
      <w:r>
        <w:separator/>
      </w:r>
    </w:p>
  </w:footnote>
  <w:footnote w:type="continuationSeparator" w:id="0">
    <w:p w:rsidR="00AF72A1" w:rsidRDefault="00AF72A1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327F9"/>
    <w:rsid w:val="0035018F"/>
    <w:rsid w:val="00350EC0"/>
    <w:rsid w:val="00352296"/>
    <w:rsid w:val="003549AD"/>
    <w:rsid w:val="003626AA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3D47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1AC0"/>
    <w:rsid w:val="004B1FE2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07994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4695B"/>
    <w:rsid w:val="006513AF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20B2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AF72A1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2A09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624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13700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463F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A6E9B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95719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4F6E"/>
    <w:rsid w:val="00ED6F17"/>
    <w:rsid w:val="00EE2B89"/>
    <w:rsid w:val="00EE37C9"/>
    <w:rsid w:val="00EF0197"/>
    <w:rsid w:val="00EF4022"/>
    <w:rsid w:val="00EF5CFA"/>
    <w:rsid w:val="00EF77D9"/>
    <w:rsid w:val="00EF77F3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31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9131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91312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13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A251D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rsid w:val="003301B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AB329C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0273E9"/>
    <w:rPr>
      <w:rFonts w:ascii="Times New Roman" w:hAnsi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761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3" Type="http://schemas.openxmlformats.org/officeDocument/2006/relationships/hyperlink" Target="http://etalon-ikc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://info.cap.ru/action/activity/it/e-gov/portal-gov-services/registration-epgu" TargetMode="External"/><Relationship Id="rId12" Type="http://schemas.openxmlformats.org/officeDocument/2006/relationships/hyperlink" Target="http://www.infanet.ru/" TargetMode="External"/><Relationship Id="rId17" Type="http://schemas.openxmlformats.org/officeDocument/2006/relationships/hyperlink" Target="http://www.cis21.ru/" TargetMode="External"/><Relationship Id="rId25" Type="http://schemas.openxmlformats.org/officeDocument/2006/relationships/hyperlink" Target="https://www.gosuslugi.ru/321799/3/inf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is21.ru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gosuslugi.ru/321798/1/info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hyperlink" Target="mailto:info@infanet.ru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ensor.ru/branches/cheboksar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hyperlink" Target="https://www.gosuslugi.ru/structure/2100000010000000385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minsvyaz.ru/ru/activity/govservices/2/" TargetMode="External"/><Relationship Id="rId14" Type="http://schemas.openxmlformats.org/officeDocument/2006/relationships/hyperlink" Target="mailto:cheboksary@tensor.r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gosuslugi.ru/321891/1/info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1162</Words>
  <Characters>6627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ЗАСТРОЙЩИКУ</dc:title>
  <dc:subject/>
  <dc:creator>construc37</dc:creator>
  <cp:keywords/>
  <dc:description/>
  <cp:lastModifiedBy>Microsoft Office</cp:lastModifiedBy>
  <cp:revision>2</cp:revision>
  <cp:lastPrinted>2018-03-13T07:48:00Z</cp:lastPrinted>
  <dcterms:created xsi:type="dcterms:W3CDTF">2019-03-15T05:13:00Z</dcterms:created>
  <dcterms:modified xsi:type="dcterms:W3CDTF">2019-03-15T05:13:00Z</dcterms:modified>
</cp:coreProperties>
</file>