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A6A" w:rsidRPr="00D879B9" w:rsidRDefault="00DA5A6A" w:rsidP="00D13E01">
      <w:pPr>
        <w:spacing w:line="36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3.75pt;mso-position-horizontal-relative:char;mso-position-vertical-relative:line">
            <v:imagedata r:id="rId5" o:title=""/>
          </v:shape>
        </w:pict>
      </w:r>
    </w:p>
    <w:tbl>
      <w:tblPr>
        <w:tblW w:w="9666" w:type="dxa"/>
        <w:tblLook w:val="0000"/>
      </w:tblPr>
      <w:tblGrid>
        <w:gridCol w:w="4237"/>
        <w:gridCol w:w="1185"/>
        <w:gridCol w:w="4244"/>
      </w:tblGrid>
      <w:tr w:rsidR="00DA5A6A" w:rsidRPr="00D879B9" w:rsidTr="00A7026C">
        <w:trPr>
          <w:cantSplit/>
          <w:trHeight w:val="661"/>
        </w:trPr>
        <w:tc>
          <w:tcPr>
            <w:tcW w:w="4237" w:type="dxa"/>
          </w:tcPr>
          <w:p w:rsidR="00DA5A6A" w:rsidRDefault="00DA5A6A" w:rsidP="00A7026C">
            <w:pPr>
              <w:pStyle w:val="a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DA5A6A" w:rsidRPr="00CE72F8" w:rsidRDefault="00DA5A6A" w:rsidP="00A7026C">
            <w:pPr>
              <w:pStyle w:val="a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CE72F8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ЧĂВАШ РЕСПУБЛИКИ</w:t>
            </w:r>
          </w:p>
          <w:p w:rsidR="00DA5A6A" w:rsidRPr="00CE72F8" w:rsidRDefault="00DA5A6A" w:rsidP="00A7026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72F8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КОМСОМОЛЬСКИ РАЙОНЕ </w:t>
            </w:r>
          </w:p>
        </w:tc>
        <w:tc>
          <w:tcPr>
            <w:tcW w:w="1185" w:type="dxa"/>
            <w:vMerge w:val="restart"/>
          </w:tcPr>
          <w:p w:rsidR="00DA5A6A" w:rsidRPr="00CE72F8" w:rsidRDefault="00DA5A6A" w:rsidP="00A702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4" w:type="dxa"/>
          </w:tcPr>
          <w:p w:rsidR="00DA5A6A" w:rsidRDefault="00DA5A6A" w:rsidP="00A7026C">
            <w:pPr>
              <w:pStyle w:val="a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DA5A6A" w:rsidRPr="00CE72F8" w:rsidRDefault="00DA5A6A" w:rsidP="00A7026C">
            <w:pPr>
              <w:pStyle w:val="a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2F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ЧУВАШСКАЯ РЕСПУБЛИКА</w:t>
            </w:r>
            <w:r w:rsidRPr="00CE72F8">
              <w:rPr>
                <w:rStyle w:val="a0"/>
                <w:rFonts w:ascii="Times New Roman" w:hAnsi="Times New Roman" w:cs="Times New Roman"/>
                <w:b w:val="0"/>
                <w:bCs/>
                <w:noProof/>
                <w:color w:val="000000"/>
                <w:sz w:val="24"/>
                <w:szCs w:val="24"/>
              </w:rPr>
              <w:t xml:space="preserve"> </w:t>
            </w:r>
            <w:r w:rsidRPr="00CE72F8">
              <w:rPr>
                <w:rStyle w:val="a0"/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t>КОМСОМОЛЬСКИЙ</w:t>
            </w:r>
            <w:r w:rsidRPr="00CE72F8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 xml:space="preserve"> РАЙОН  </w:t>
            </w:r>
          </w:p>
        </w:tc>
      </w:tr>
      <w:tr w:rsidR="00DA5A6A" w:rsidRPr="00D879B9" w:rsidTr="00CE72F8">
        <w:trPr>
          <w:cantSplit/>
          <w:trHeight w:val="2372"/>
        </w:trPr>
        <w:tc>
          <w:tcPr>
            <w:tcW w:w="4237" w:type="dxa"/>
          </w:tcPr>
          <w:p w:rsidR="00DA5A6A" w:rsidRPr="00CE72F8" w:rsidRDefault="00DA5A6A" w:rsidP="00A7026C">
            <w:pPr>
              <w:pStyle w:val="a"/>
              <w:tabs>
                <w:tab w:val="left" w:pos="4285"/>
              </w:tabs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CE72F8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 xml:space="preserve">КАЙНЛАК ЯЛ ПОСЕЛЕНИЙĚН </w:t>
            </w:r>
          </w:p>
          <w:p w:rsidR="00DA5A6A" w:rsidRPr="00CE72F8" w:rsidRDefault="00DA5A6A" w:rsidP="00A7026C">
            <w:pPr>
              <w:pStyle w:val="a"/>
              <w:tabs>
                <w:tab w:val="left" w:pos="4285"/>
              </w:tabs>
              <w:spacing w:line="192" w:lineRule="auto"/>
              <w:jc w:val="center"/>
              <w:rPr>
                <w:rStyle w:val="a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2F8">
              <w:rPr>
                <w:rStyle w:val="a0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АДМИНИСТРАЦИЙЕ </w:t>
            </w:r>
          </w:p>
          <w:p w:rsidR="00DA5A6A" w:rsidRPr="00CE72F8" w:rsidRDefault="00DA5A6A" w:rsidP="00A7026C">
            <w:pPr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5A6A" w:rsidRDefault="00DA5A6A" w:rsidP="00A7026C">
            <w:pPr>
              <w:pStyle w:val="a"/>
              <w:tabs>
                <w:tab w:val="left" w:pos="4285"/>
              </w:tabs>
              <w:spacing w:line="192" w:lineRule="auto"/>
              <w:jc w:val="center"/>
              <w:rPr>
                <w:rStyle w:val="a0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DA5A6A" w:rsidRPr="00CE72F8" w:rsidRDefault="00DA5A6A" w:rsidP="00A7026C">
            <w:pPr>
              <w:pStyle w:val="a"/>
              <w:tabs>
                <w:tab w:val="left" w:pos="4285"/>
              </w:tabs>
              <w:spacing w:line="192" w:lineRule="auto"/>
              <w:jc w:val="center"/>
              <w:rPr>
                <w:rStyle w:val="a0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E72F8">
              <w:rPr>
                <w:rStyle w:val="a0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ЙЫШĂНУ</w:t>
            </w:r>
          </w:p>
          <w:p w:rsidR="00DA5A6A" w:rsidRPr="00CE72F8" w:rsidRDefault="00DA5A6A" w:rsidP="00A7026C">
            <w:pPr>
              <w:pStyle w:val="a"/>
              <w:ind w:right="-35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      «13</w:t>
            </w:r>
            <w:r w:rsidRPr="00CE7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сентябрь </w:t>
            </w:r>
            <w:r w:rsidRPr="00CE7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2019 ç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.№ 36б</w:t>
            </w:r>
          </w:p>
          <w:p w:rsidR="00DA5A6A" w:rsidRPr="00CE72F8" w:rsidRDefault="00DA5A6A" w:rsidP="00A7026C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E72F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Йалмахва яле</w:t>
            </w:r>
          </w:p>
        </w:tc>
        <w:tc>
          <w:tcPr>
            <w:tcW w:w="0" w:type="auto"/>
            <w:vMerge/>
            <w:vAlign w:val="center"/>
          </w:tcPr>
          <w:p w:rsidR="00DA5A6A" w:rsidRPr="00CE72F8" w:rsidRDefault="00DA5A6A" w:rsidP="00A702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4" w:type="dxa"/>
          </w:tcPr>
          <w:p w:rsidR="00DA5A6A" w:rsidRPr="00CE72F8" w:rsidRDefault="00DA5A6A" w:rsidP="00A7026C">
            <w:pPr>
              <w:pStyle w:val="a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CE72F8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АДМИНИСТРАЦИЯ</w:t>
            </w:r>
          </w:p>
          <w:p w:rsidR="00DA5A6A" w:rsidRPr="00CE72F8" w:rsidRDefault="00DA5A6A" w:rsidP="00A7026C">
            <w:pPr>
              <w:pStyle w:val="a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CE72F8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КАЙНЛЫКСКОГО СЕЛЬСКОГО</w:t>
            </w:r>
          </w:p>
          <w:p w:rsidR="00DA5A6A" w:rsidRPr="00CE72F8" w:rsidRDefault="00DA5A6A" w:rsidP="00A7026C">
            <w:pPr>
              <w:pStyle w:val="a"/>
              <w:spacing w:line="192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E72F8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ПОСЕЛЕНИЯ</w:t>
            </w:r>
            <w:r w:rsidRPr="00CE72F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</w:p>
          <w:p w:rsidR="00DA5A6A" w:rsidRPr="00CE72F8" w:rsidRDefault="00DA5A6A" w:rsidP="00A7026C">
            <w:pPr>
              <w:pStyle w:val="a"/>
              <w:spacing w:line="192" w:lineRule="auto"/>
              <w:jc w:val="center"/>
              <w:rPr>
                <w:rStyle w:val="a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5A6A" w:rsidRDefault="00DA5A6A" w:rsidP="00A7026C">
            <w:pPr>
              <w:pStyle w:val="a"/>
              <w:spacing w:line="192" w:lineRule="auto"/>
              <w:jc w:val="center"/>
              <w:rPr>
                <w:rStyle w:val="a0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DA5A6A" w:rsidRPr="00CE72F8" w:rsidRDefault="00DA5A6A" w:rsidP="00A7026C">
            <w:pPr>
              <w:pStyle w:val="a"/>
              <w:spacing w:line="192" w:lineRule="auto"/>
              <w:jc w:val="center"/>
              <w:rPr>
                <w:rStyle w:val="a0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CE72F8">
              <w:rPr>
                <w:rStyle w:val="a0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ПОСТАНОВЛЕНИЕ</w:t>
            </w:r>
          </w:p>
          <w:p w:rsidR="00DA5A6A" w:rsidRPr="00CE72F8" w:rsidRDefault="00DA5A6A" w:rsidP="00A7026C">
            <w:pPr>
              <w:pStyle w:val="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«13»  сентября</w:t>
            </w:r>
            <w:r w:rsidRPr="00CE72F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CE72F8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2019 г</w:t>
              </w:r>
            </w:smartTag>
            <w:r w:rsidRPr="00CE72F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№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36б</w:t>
            </w:r>
          </w:p>
          <w:p w:rsidR="00DA5A6A" w:rsidRPr="00CE72F8" w:rsidRDefault="00DA5A6A" w:rsidP="00A7026C">
            <w:pPr>
              <w:pStyle w:val="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72F8">
              <w:rPr>
                <w:rFonts w:ascii="Times New Roman" w:hAnsi="Times New Roman" w:cs="Times New Roman"/>
                <w:noProof/>
                <w:sz w:val="24"/>
                <w:szCs w:val="24"/>
              </w:rPr>
              <w:t>д. Починок-Быбыть</w:t>
            </w:r>
          </w:p>
          <w:p w:rsidR="00DA5A6A" w:rsidRPr="00CE72F8" w:rsidRDefault="00DA5A6A" w:rsidP="00A7026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DA5A6A" w:rsidRDefault="00DA5A6A" w:rsidP="00CE72F8">
      <w:r>
        <w:t xml:space="preserve">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8"/>
      </w:tblGrid>
      <w:tr w:rsidR="00DA5A6A" w:rsidRPr="00375AA4" w:rsidTr="00375AA4">
        <w:trPr>
          <w:trHeight w:val="1288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DA5A6A" w:rsidRPr="00E97485" w:rsidRDefault="00DA5A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7485">
              <w:rPr>
                <w:rFonts w:ascii="Times New Roman" w:hAnsi="Times New Roman"/>
                <w:sz w:val="28"/>
                <w:szCs w:val="28"/>
              </w:rPr>
              <w:t xml:space="preserve"> «Об утверждении реестра контейнерных площадок на территории Кайнлыкского  сельского поселения Комсомольского района Чувашской Республики»</w:t>
            </w:r>
          </w:p>
        </w:tc>
      </w:tr>
    </w:tbl>
    <w:p w:rsidR="00DA5A6A" w:rsidRPr="00375AA4" w:rsidRDefault="00DA5A6A" w:rsidP="00375AA4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75AA4">
        <w:rPr>
          <w:rFonts w:ascii="Times New Roman" w:hAnsi="Times New Roman"/>
          <w:sz w:val="28"/>
          <w:szCs w:val="28"/>
        </w:rPr>
        <w:t xml:space="preserve">  Руководствуясь со статьей 13.4 Федерального закона "Об отходах производства и потребления", постановления администрации </w:t>
      </w:r>
      <w:r>
        <w:rPr>
          <w:rFonts w:ascii="Times New Roman" w:hAnsi="Times New Roman"/>
          <w:sz w:val="28"/>
          <w:szCs w:val="28"/>
        </w:rPr>
        <w:t>Кайнлыкского</w:t>
      </w:r>
      <w:r w:rsidRPr="00375AA4">
        <w:rPr>
          <w:rFonts w:ascii="Times New Roman" w:hAnsi="Times New Roman"/>
          <w:sz w:val="28"/>
          <w:szCs w:val="28"/>
        </w:rPr>
        <w:t xml:space="preserve"> сельского поселения от 14.01.2019  № 0</w:t>
      </w:r>
      <w:r>
        <w:rPr>
          <w:rFonts w:ascii="Times New Roman" w:hAnsi="Times New Roman"/>
          <w:sz w:val="28"/>
          <w:szCs w:val="28"/>
        </w:rPr>
        <w:t>2</w:t>
      </w:r>
      <w:r w:rsidRPr="00375AA4">
        <w:rPr>
          <w:rFonts w:ascii="Times New Roman" w:hAnsi="Times New Roman"/>
          <w:sz w:val="28"/>
          <w:szCs w:val="28"/>
        </w:rPr>
        <w:t xml:space="preserve"> «</w:t>
      </w:r>
      <w:r w:rsidRPr="00375AA4">
        <w:rPr>
          <w:rFonts w:ascii="Times New Roman" w:hAnsi="Times New Roman"/>
          <w:bCs/>
          <w:sz w:val="28"/>
          <w:szCs w:val="28"/>
        </w:rPr>
        <w:t xml:space="preserve">Об утверждении Правил обустройства мест (площадок) накопления твердых коммунальных отходов и ведения их реестра на территории </w:t>
      </w:r>
      <w:r>
        <w:rPr>
          <w:rFonts w:ascii="Times New Roman" w:hAnsi="Times New Roman"/>
          <w:bCs/>
          <w:sz w:val="28"/>
          <w:szCs w:val="28"/>
        </w:rPr>
        <w:t>Кайнлыкского</w:t>
      </w:r>
      <w:r w:rsidRPr="00375AA4">
        <w:rPr>
          <w:rFonts w:ascii="Times New Roman" w:hAnsi="Times New Roman"/>
          <w:bCs/>
          <w:sz w:val="28"/>
          <w:szCs w:val="28"/>
        </w:rPr>
        <w:t xml:space="preserve"> сельского поселения Комсомольского района Чувашской Республики»,</w:t>
      </w:r>
      <w:r w:rsidRPr="00375A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75AA4">
        <w:rPr>
          <w:rFonts w:ascii="Times New Roman" w:hAnsi="Times New Roman"/>
          <w:sz w:val="28"/>
          <w:szCs w:val="28"/>
        </w:rPr>
        <w:t xml:space="preserve">Уставом </w:t>
      </w:r>
      <w:r>
        <w:rPr>
          <w:rFonts w:ascii="Times New Roman" w:hAnsi="Times New Roman"/>
          <w:sz w:val="28"/>
          <w:szCs w:val="28"/>
        </w:rPr>
        <w:t>Кайнлыкского</w:t>
      </w:r>
      <w:r w:rsidRPr="00375AA4">
        <w:rPr>
          <w:rFonts w:ascii="Times New Roman" w:hAnsi="Times New Roman"/>
          <w:sz w:val="28"/>
          <w:szCs w:val="28"/>
        </w:rPr>
        <w:t xml:space="preserve"> сельского поселения Комсомольского района Чувашской Республики,    администрация </w:t>
      </w:r>
      <w:r>
        <w:rPr>
          <w:rFonts w:ascii="Times New Roman" w:hAnsi="Times New Roman"/>
          <w:sz w:val="28"/>
          <w:szCs w:val="28"/>
        </w:rPr>
        <w:t>Кайнлыкского</w:t>
      </w:r>
      <w:r w:rsidRPr="00375AA4">
        <w:rPr>
          <w:rFonts w:ascii="Times New Roman" w:hAnsi="Times New Roman"/>
          <w:sz w:val="28"/>
          <w:szCs w:val="28"/>
        </w:rPr>
        <w:t xml:space="preserve"> сельского поселения Комсомольского района Чувашской Республики п о с т а  н о в л я е т: </w:t>
      </w:r>
    </w:p>
    <w:p w:rsidR="00DA5A6A" w:rsidRPr="00E97485" w:rsidRDefault="00DA5A6A" w:rsidP="0034607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5AA4">
        <w:rPr>
          <w:rFonts w:ascii="Times New Roman" w:hAnsi="Times New Roman"/>
          <w:sz w:val="28"/>
        </w:rPr>
        <w:t xml:space="preserve">    </w:t>
      </w:r>
      <w:smartTag w:uri="urn:schemas-microsoft-com:office:smarttags" w:element="place">
        <w:r w:rsidRPr="00375AA4">
          <w:rPr>
            <w:rFonts w:ascii="Times New Roman" w:hAnsi="Times New Roman"/>
            <w:sz w:val="28"/>
            <w:lang w:val="en-US"/>
          </w:rPr>
          <w:t>I</w:t>
        </w:r>
        <w:r w:rsidRPr="00E97485">
          <w:rPr>
            <w:rFonts w:ascii="Times New Roman" w:hAnsi="Times New Roman"/>
            <w:sz w:val="28"/>
            <w:szCs w:val="28"/>
          </w:rPr>
          <w:t>.</w:t>
        </w:r>
      </w:smartTag>
      <w:r>
        <w:rPr>
          <w:rFonts w:ascii="Times New Roman" w:hAnsi="Times New Roman"/>
          <w:sz w:val="28"/>
          <w:szCs w:val="28"/>
        </w:rPr>
        <w:t xml:space="preserve"> Утвердить р</w:t>
      </w:r>
      <w:r w:rsidRPr="00E97485">
        <w:rPr>
          <w:rFonts w:ascii="Times New Roman" w:hAnsi="Times New Roman"/>
          <w:sz w:val="28"/>
          <w:szCs w:val="28"/>
        </w:rPr>
        <w:t>еестр мест (площадок) накопления твердых коммунальных отходов, расположенных на территории Кайнлыкского сельского поселения, согласно приложению № 1 к настоящему постановлению.</w:t>
      </w:r>
    </w:p>
    <w:p w:rsidR="00DA5A6A" w:rsidRDefault="00DA5A6A" w:rsidP="0034607C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</w:t>
      </w:r>
      <w:r w:rsidRPr="00E97485">
        <w:rPr>
          <w:rFonts w:ascii="Times New Roman" w:hAnsi="Times New Roman"/>
          <w:sz w:val="28"/>
          <w:szCs w:val="28"/>
        </w:rPr>
        <w:t>Утвердить схемы размещения мест (площадок) накопления твердых коммунальных отходов, расположенных на территории Кайнлыкского сельского поселения согласно приложению № 2 к настоящему постановлению</w:t>
      </w:r>
      <w:r w:rsidRPr="006517BE">
        <w:rPr>
          <w:rFonts w:ascii="Times New Roman" w:hAnsi="Times New Roman"/>
          <w:sz w:val="28"/>
          <w:szCs w:val="28"/>
        </w:rPr>
        <w:t>.</w:t>
      </w:r>
    </w:p>
    <w:p w:rsidR="00DA5A6A" w:rsidRDefault="00DA5A6A" w:rsidP="00E9748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3.Признать утратившими силу постановления администрации Кайнлыкского сельского поселения:</w:t>
      </w:r>
    </w:p>
    <w:p w:rsidR="00DA5A6A" w:rsidRDefault="00DA5A6A" w:rsidP="00E9748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от 14.01.2019 № 03 «Об утверждении реестра контейнерных площадок на территории Кайнлыкского сельского поселения Комсомольского района Чувашской Республики;</w:t>
      </w:r>
    </w:p>
    <w:p w:rsidR="00DA5A6A" w:rsidRPr="00E97485" w:rsidRDefault="00DA5A6A" w:rsidP="00E9748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от 03.06.2019 № 30 «</w:t>
      </w:r>
      <w:r w:rsidRPr="00E97485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</w:t>
      </w:r>
      <w:r w:rsidRPr="00E97485">
        <w:rPr>
          <w:rStyle w:val="Strong"/>
          <w:rFonts w:ascii="Times New Roman" w:hAnsi="Times New Roman"/>
          <w:b w:val="0"/>
          <w:sz w:val="28"/>
          <w:szCs w:val="28"/>
        </w:rPr>
        <w:t>Кайнлыкского сельского поселения</w:t>
      </w:r>
      <w:r w:rsidRPr="00E97485">
        <w:rPr>
          <w:rStyle w:val="Strong"/>
          <w:rFonts w:ascii="Times New Roman" w:hAnsi="Times New Roman"/>
          <w:sz w:val="28"/>
          <w:szCs w:val="28"/>
        </w:rPr>
        <w:t xml:space="preserve"> </w:t>
      </w:r>
      <w:r w:rsidRPr="00E97485">
        <w:rPr>
          <w:rFonts w:ascii="Times New Roman" w:hAnsi="Times New Roman"/>
          <w:sz w:val="28"/>
          <w:szCs w:val="28"/>
        </w:rPr>
        <w:t>от 14 января 2019 года № 03 «Об утверждении реестра контейнерных площадок на территории Кайнлыкского  сельского поселения Комсомольского района Чувашской Республики»</w:t>
      </w:r>
    </w:p>
    <w:p w:rsidR="00DA5A6A" w:rsidRDefault="00DA5A6A" w:rsidP="0034607C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4.</w:t>
      </w:r>
      <w:r>
        <w:rPr>
          <w:rFonts w:ascii="Times New Roman" w:hAnsi="Times New Roman"/>
          <w:color w:val="000000"/>
          <w:sz w:val="28"/>
          <w:szCs w:val="28"/>
        </w:rPr>
        <w:t>Настоящее постановление вступает в силу после его официального опубликования  в  информационном бюллетене «Вестник Кайнлыкского сельского поселения Комсомольского района» и подлежит размещению на официальном сайте администрации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Кайнлыкского сельского поселения.</w:t>
      </w:r>
    </w:p>
    <w:p w:rsidR="00DA5A6A" w:rsidRDefault="00DA5A6A" w:rsidP="0034607C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  5. Контроль за исполнением настоящего постановления оставляю за собой.</w:t>
      </w:r>
    </w:p>
    <w:p w:rsidR="00DA5A6A" w:rsidRPr="00375AA4" w:rsidRDefault="00DA5A6A" w:rsidP="00375AA4">
      <w:pPr>
        <w:jc w:val="both"/>
        <w:rPr>
          <w:rFonts w:ascii="Times New Roman" w:hAnsi="Times New Roman"/>
          <w:sz w:val="28"/>
          <w:szCs w:val="28"/>
        </w:rPr>
      </w:pPr>
    </w:p>
    <w:p w:rsidR="00DA5A6A" w:rsidRPr="00375AA4" w:rsidRDefault="00DA5A6A" w:rsidP="0034607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5AA4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Кайнлыкского</w:t>
      </w:r>
    </w:p>
    <w:p w:rsidR="00DA5A6A" w:rsidRPr="00375AA4" w:rsidRDefault="00DA5A6A" w:rsidP="0034607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5AA4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375AA4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Кузьмин А.Г.</w:t>
      </w:r>
      <w:r w:rsidRPr="00375AA4">
        <w:rPr>
          <w:rFonts w:ascii="Times New Roman" w:hAnsi="Times New Roman"/>
          <w:sz w:val="28"/>
          <w:szCs w:val="28"/>
        </w:rPr>
        <w:t xml:space="preserve"> </w:t>
      </w:r>
    </w:p>
    <w:p w:rsidR="00DA5A6A" w:rsidRPr="00375AA4" w:rsidRDefault="00DA5A6A" w:rsidP="0034607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A6A" w:rsidRPr="00375AA4" w:rsidRDefault="00DA5A6A" w:rsidP="00375AA4">
      <w:pPr>
        <w:jc w:val="right"/>
        <w:rPr>
          <w:rFonts w:ascii="Times New Roman" w:hAnsi="Times New Roman"/>
          <w:sz w:val="28"/>
          <w:szCs w:val="28"/>
        </w:rPr>
      </w:pPr>
    </w:p>
    <w:p w:rsidR="00DA5A6A" w:rsidRPr="00375AA4" w:rsidRDefault="00DA5A6A" w:rsidP="00375AA4">
      <w:pPr>
        <w:jc w:val="right"/>
        <w:rPr>
          <w:rFonts w:ascii="Times New Roman" w:hAnsi="Times New Roman"/>
          <w:sz w:val="28"/>
          <w:szCs w:val="28"/>
        </w:rPr>
      </w:pPr>
    </w:p>
    <w:p w:rsidR="00DA5A6A" w:rsidRPr="00375AA4" w:rsidRDefault="00DA5A6A" w:rsidP="00375AA4">
      <w:pPr>
        <w:jc w:val="right"/>
        <w:rPr>
          <w:rFonts w:ascii="Times New Roman" w:hAnsi="Times New Roman"/>
          <w:sz w:val="28"/>
          <w:szCs w:val="28"/>
        </w:rPr>
      </w:pPr>
    </w:p>
    <w:p w:rsidR="00DA5A6A" w:rsidRPr="00375AA4" w:rsidRDefault="00DA5A6A" w:rsidP="00375AA4">
      <w:pPr>
        <w:jc w:val="right"/>
        <w:rPr>
          <w:rFonts w:ascii="Times New Roman" w:hAnsi="Times New Roman"/>
          <w:sz w:val="28"/>
          <w:szCs w:val="28"/>
        </w:rPr>
      </w:pPr>
    </w:p>
    <w:p w:rsidR="00DA5A6A" w:rsidRPr="00375AA4" w:rsidRDefault="00DA5A6A" w:rsidP="00375AA4">
      <w:pPr>
        <w:jc w:val="right"/>
        <w:rPr>
          <w:rFonts w:ascii="Times New Roman" w:hAnsi="Times New Roman"/>
          <w:sz w:val="28"/>
          <w:szCs w:val="28"/>
        </w:rPr>
      </w:pPr>
    </w:p>
    <w:p w:rsidR="00DA5A6A" w:rsidRPr="00375AA4" w:rsidRDefault="00DA5A6A" w:rsidP="00375AA4">
      <w:pPr>
        <w:jc w:val="right"/>
        <w:rPr>
          <w:rFonts w:ascii="Times New Roman" w:hAnsi="Times New Roman"/>
          <w:sz w:val="28"/>
          <w:szCs w:val="28"/>
        </w:rPr>
      </w:pPr>
    </w:p>
    <w:p w:rsidR="00DA5A6A" w:rsidRPr="00375AA4" w:rsidRDefault="00DA5A6A" w:rsidP="00375AA4">
      <w:pPr>
        <w:jc w:val="right"/>
        <w:rPr>
          <w:rFonts w:ascii="Times New Roman" w:hAnsi="Times New Roman"/>
          <w:sz w:val="24"/>
          <w:szCs w:val="24"/>
        </w:rPr>
      </w:pPr>
    </w:p>
    <w:p w:rsidR="00DA5A6A" w:rsidRPr="00375AA4" w:rsidRDefault="00DA5A6A" w:rsidP="00375AA4">
      <w:pPr>
        <w:jc w:val="right"/>
        <w:rPr>
          <w:rFonts w:ascii="Times New Roman" w:hAnsi="Times New Roman"/>
          <w:sz w:val="24"/>
          <w:szCs w:val="24"/>
        </w:rPr>
      </w:pPr>
    </w:p>
    <w:p w:rsidR="00DA5A6A" w:rsidRPr="00375AA4" w:rsidRDefault="00DA5A6A" w:rsidP="00375AA4">
      <w:pPr>
        <w:jc w:val="right"/>
        <w:rPr>
          <w:rFonts w:ascii="Times New Roman" w:hAnsi="Times New Roman"/>
          <w:sz w:val="24"/>
          <w:szCs w:val="24"/>
        </w:rPr>
      </w:pPr>
    </w:p>
    <w:p w:rsidR="00DA5A6A" w:rsidRDefault="00DA5A6A" w:rsidP="00375AA4">
      <w:pPr>
        <w:jc w:val="right"/>
      </w:pPr>
    </w:p>
    <w:p w:rsidR="00DA5A6A" w:rsidRDefault="00DA5A6A" w:rsidP="00375AA4">
      <w:pPr>
        <w:jc w:val="right"/>
      </w:pPr>
    </w:p>
    <w:p w:rsidR="00DA5A6A" w:rsidRDefault="00DA5A6A" w:rsidP="00375AA4">
      <w:pPr>
        <w:jc w:val="right"/>
      </w:pPr>
    </w:p>
    <w:p w:rsidR="00DA5A6A" w:rsidRDefault="00DA5A6A" w:rsidP="00375AA4">
      <w:pPr>
        <w:jc w:val="right"/>
      </w:pPr>
    </w:p>
    <w:p w:rsidR="00DA5A6A" w:rsidRDefault="00DA5A6A" w:rsidP="00375AA4">
      <w:pPr>
        <w:jc w:val="right"/>
      </w:pPr>
    </w:p>
    <w:p w:rsidR="00DA5A6A" w:rsidRDefault="00DA5A6A" w:rsidP="005172C6">
      <w:pPr>
        <w:spacing w:line="240" w:lineRule="auto"/>
        <w:jc w:val="right"/>
      </w:pPr>
      <w:r>
        <w:t>Приложение № 1</w:t>
      </w:r>
    </w:p>
    <w:p w:rsidR="00DA5A6A" w:rsidRDefault="00DA5A6A" w:rsidP="005172C6">
      <w:pPr>
        <w:shd w:val="clear" w:color="auto" w:fill="FFFFFF"/>
        <w:spacing w:line="240" w:lineRule="auto"/>
        <w:jc w:val="right"/>
      </w:pPr>
      <w:r>
        <w:t>к постановлению администрации</w:t>
      </w:r>
    </w:p>
    <w:p w:rsidR="00DA5A6A" w:rsidRDefault="00DA5A6A" w:rsidP="005172C6">
      <w:pPr>
        <w:shd w:val="clear" w:color="auto" w:fill="FFFFFF"/>
        <w:spacing w:line="240" w:lineRule="auto"/>
        <w:jc w:val="right"/>
      </w:pPr>
      <w:r>
        <w:t>Кайнлыкского сельского поселения</w:t>
      </w:r>
    </w:p>
    <w:p w:rsidR="00DA5A6A" w:rsidRDefault="00DA5A6A" w:rsidP="005172C6">
      <w:pPr>
        <w:spacing w:line="240" w:lineRule="auto"/>
        <w:jc w:val="right"/>
        <w:rPr>
          <w:b/>
          <w:noProof/>
        </w:rPr>
      </w:pPr>
      <w:r>
        <w:t>от 13.09.</w:t>
      </w:r>
      <w:r>
        <w:rPr>
          <w:noProof/>
        </w:rPr>
        <w:t xml:space="preserve">2019  № 36б </w:t>
      </w:r>
    </w:p>
    <w:p w:rsidR="00DA5A6A" w:rsidRDefault="00DA5A6A" w:rsidP="00375AA4">
      <w:pPr>
        <w:jc w:val="center"/>
        <w:rPr>
          <w:b/>
          <w:sz w:val="24"/>
        </w:rPr>
      </w:pPr>
      <w:r>
        <w:rPr>
          <w:b/>
          <w:sz w:val="24"/>
        </w:rPr>
        <w:t>РЕЕСТР</w:t>
      </w:r>
    </w:p>
    <w:p w:rsidR="00DA5A6A" w:rsidRDefault="00DA5A6A" w:rsidP="00375AA4">
      <w:pPr>
        <w:jc w:val="center"/>
        <w:rPr>
          <w:b/>
          <w:sz w:val="24"/>
        </w:rPr>
      </w:pPr>
      <w:r>
        <w:rPr>
          <w:b/>
          <w:sz w:val="24"/>
        </w:rPr>
        <w:t>мест (площадок) накопления твердых коммунальных отходов, расположенных на территории Кайнлыкского сельского поселения</w:t>
      </w:r>
      <w:r>
        <w:rPr>
          <w:b/>
        </w:rPr>
        <w:t xml:space="preserve"> </w:t>
      </w:r>
    </w:p>
    <w:p w:rsidR="00DA5A6A" w:rsidRDefault="00DA5A6A" w:rsidP="00375AA4">
      <w:pPr>
        <w:jc w:val="center"/>
        <w:rPr>
          <w:b/>
          <w:sz w:val="24"/>
        </w:rPr>
      </w:pPr>
    </w:p>
    <w:tbl>
      <w:tblPr>
        <w:tblW w:w="1063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984"/>
        <w:gridCol w:w="2410"/>
        <w:gridCol w:w="2407"/>
        <w:gridCol w:w="3119"/>
      </w:tblGrid>
      <w:tr w:rsidR="00DA5A6A" w:rsidTr="00F87057">
        <w:tc>
          <w:tcPr>
            <w:tcW w:w="710" w:type="dxa"/>
          </w:tcPr>
          <w:p w:rsidR="00DA5A6A" w:rsidRDefault="00DA5A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№</w:t>
            </w:r>
          </w:p>
          <w:p w:rsidR="00DA5A6A" w:rsidRDefault="00DA5A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Данные о нахождении мест (площадок) накопления ТКО</w:t>
            </w:r>
          </w:p>
        </w:tc>
        <w:tc>
          <w:tcPr>
            <w:tcW w:w="2410" w:type="dxa"/>
          </w:tcPr>
          <w:p w:rsidR="00DA5A6A" w:rsidRDefault="00DA5A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Данные о технических характеристиках  мест (площадок) накопления ТКО</w:t>
            </w:r>
          </w:p>
        </w:tc>
        <w:tc>
          <w:tcPr>
            <w:tcW w:w="2407" w:type="dxa"/>
          </w:tcPr>
          <w:p w:rsidR="00DA5A6A" w:rsidRDefault="00DA5A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Данные о собственниках мест (площадок) накопления ТКО</w:t>
            </w:r>
          </w:p>
        </w:tc>
        <w:tc>
          <w:tcPr>
            <w:tcW w:w="3119" w:type="dxa"/>
          </w:tcPr>
          <w:p w:rsidR="00DA5A6A" w:rsidRDefault="00DA5A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Данные об источниках образования ТКО</w:t>
            </w:r>
          </w:p>
        </w:tc>
      </w:tr>
      <w:tr w:rsidR="00DA5A6A" w:rsidTr="00F87057">
        <w:trPr>
          <w:trHeight w:val="3819"/>
        </w:trPr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д. Полевое Шептахово,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Школьная, д.1 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(правее дома)</w:t>
            </w:r>
          </w:p>
        </w:tc>
        <w:tc>
          <w:tcPr>
            <w:tcW w:w="2410" w:type="dxa"/>
          </w:tcPr>
          <w:p w:rsidR="00DA5A6A" w:rsidRDefault="00DA5A6A" w:rsidP="00F8705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 w:rsidP="00F8705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Площадь 6,0 кв.м</w:t>
            </w:r>
          </w:p>
          <w:p w:rsidR="00DA5A6A" w:rsidRDefault="00DA5A6A" w:rsidP="00F8705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контейнеров-2</w:t>
            </w:r>
          </w:p>
          <w:p w:rsidR="00DA5A6A" w:rsidRDefault="00DA5A6A" w:rsidP="00F8705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объем  2,0 куб.м.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DA5A6A" w:rsidRDefault="00DA5A6A" w:rsidP="00F8705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429143, ЧР,Комсомольский район,д.Починок Быбыть,ул. К.Маркса,д.4ОГРН 1052132011964</w:t>
            </w:r>
          </w:p>
        </w:tc>
        <w:tc>
          <w:tcPr>
            <w:tcW w:w="3119" w:type="dxa"/>
            <w:vAlign w:val="center"/>
          </w:tcPr>
          <w:p w:rsidR="00DA5A6A" w:rsidRDefault="00DA5A6A" w:rsidP="00F8705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Частные домовладения </w:t>
            </w:r>
          </w:p>
          <w:p w:rsidR="00DA5A6A" w:rsidRDefault="00DA5A6A" w:rsidP="00F8705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д. Полевое Шептахово, </w:t>
            </w:r>
          </w:p>
          <w:p w:rsidR="00DA5A6A" w:rsidRDefault="00DA5A6A" w:rsidP="00F8705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ул. Школьная, д.д. 1 -3, 5- 8; </w:t>
            </w:r>
          </w:p>
          <w:p w:rsidR="00DA5A6A" w:rsidRDefault="00DA5A6A" w:rsidP="0097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ул. Молодежная д.д.1-4; </w:t>
            </w:r>
          </w:p>
        </w:tc>
      </w:tr>
      <w:tr w:rsidR="00DA5A6A" w:rsidTr="00F87057"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Полевое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Шептахово,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ул. Мичурина д. 12 (напротив дома)</w:t>
            </w:r>
          </w:p>
        </w:tc>
        <w:tc>
          <w:tcPr>
            <w:tcW w:w="24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Площадь 6,0 кв.м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контейнеров-2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объем  2,0 куб.м. </w:t>
            </w:r>
          </w:p>
        </w:tc>
        <w:tc>
          <w:tcPr>
            <w:tcW w:w="2407" w:type="dxa"/>
          </w:tcPr>
          <w:p w:rsidR="00DA5A6A" w:rsidRDefault="00DA5A6A" w:rsidP="00F8705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F8705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429143, ЧР, </w:t>
            </w:r>
          </w:p>
          <w:p w:rsidR="00DA5A6A" w:rsidRDefault="00DA5A6A" w:rsidP="00F8705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Комсомольский район,д.Починок Быбыть,ул. К.Маркса,д.4</w:t>
            </w:r>
          </w:p>
          <w:p w:rsidR="00DA5A6A" w:rsidRDefault="00DA5A6A" w:rsidP="00F8705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ОГРН 1052132011964</w:t>
            </w:r>
          </w:p>
        </w:tc>
        <w:tc>
          <w:tcPr>
            <w:tcW w:w="3119" w:type="dxa"/>
            <w:vAlign w:val="center"/>
          </w:tcPr>
          <w:p w:rsidR="00DA5A6A" w:rsidRDefault="00DA5A6A" w:rsidP="007A428E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Default="00DA5A6A" w:rsidP="007A428E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д. Полевое Шептахово, </w:t>
            </w:r>
          </w:p>
          <w:p w:rsidR="00DA5A6A" w:rsidRDefault="00DA5A6A" w:rsidP="007A428E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Мичурина </w:t>
            </w:r>
          </w:p>
          <w:p w:rsidR="00DA5A6A" w:rsidRDefault="00DA5A6A" w:rsidP="007A428E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д.д. 1-33</w:t>
            </w:r>
          </w:p>
          <w:p w:rsidR="00DA5A6A" w:rsidRDefault="00DA5A6A" w:rsidP="007A428E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A5A6A" w:rsidRDefault="00DA5A6A" w:rsidP="007A428E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DA5A6A" w:rsidTr="00F87057"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Полевое Шептахово, между улицами Крупской и Овражная</w:t>
            </w:r>
          </w:p>
        </w:tc>
        <w:tc>
          <w:tcPr>
            <w:tcW w:w="2410" w:type="dxa"/>
          </w:tcPr>
          <w:p w:rsidR="00DA5A6A" w:rsidRDefault="00DA5A6A" w:rsidP="00B806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 w:rsidP="00B806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Площадь 12, кв.м</w:t>
            </w:r>
          </w:p>
          <w:p w:rsidR="00DA5A6A" w:rsidRDefault="00DA5A6A" w:rsidP="00B806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контейнеров- 4</w:t>
            </w:r>
          </w:p>
          <w:p w:rsidR="00DA5A6A" w:rsidRDefault="00DA5A6A" w:rsidP="00B806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 4,0 куб.м.</w:t>
            </w:r>
          </w:p>
        </w:tc>
        <w:tc>
          <w:tcPr>
            <w:tcW w:w="2407" w:type="dxa"/>
          </w:tcPr>
          <w:p w:rsidR="00DA5A6A" w:rsidRDefault="00DA5A6A" w:rsidP="00B806A8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B806A8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429143, ЧР, </w:t>
            </w:r>
          </w:p>
          <w:p w:rsidR="00DA5A6A" w:rsidRDefault="00DA5A6A" w:rsidP="00B806A8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Комсомольский район,д.Починок Быбыть,ул. К.Маркса,д.4</w:t>
            </w:r>
          </w:p>
          <w:p w:rsidR="00DA5A6A" w:rsidRDefault="00DA5A6A" w:rsidP="00B806A8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ОГРН 1052132011964</w:t>
            </w:r>
          </w:p>
        </w:tc>
        <w:tc>
          <w:tcPr>
            <w:tcW w:w="3119" w:type="dxa"/>
            <w:vAlign w:val="center"/>
          </w:tcPr>
          <w:p w:rsidR="00DA5A6A" w:rsidRDefault="00DA5A6A" w:rsidP="00B806A8">
            <w:pPr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Default="00DA5A6A" w:rsidP="00B806A8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д. Полевое Шептахово,</w:t>
            </w:r>
          </w:p>
          <w:p w:rsidR="00DA5A6A" w:rsidRDefault="00DA5A6A" w:rsidP="00B806A8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ул. Крупская д. д. 1- 24;</w:t>
            </w:r>
          </w:p>
          <w:p w:rsidR="00DA5A6A" w:rsidRDefault="00DA5A6A" w:rsidP="00B806A8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ул. Угловая д.д. 1-7 ;</w:t>
            </w:r>
          </w:p>
          <w:p w:rsidR="00DA5A6A" w:rsidRDefault="00DA5A6A" w:rsidP="00B806A8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ул. Овражная, д.д.  1-17</w:t>
            </w:r>
          </w:p>
          <w:p w:rsidR="00DA5A6A" w:rsidRDefault="00DA5A6A" w:rsidP="00B806A8">
            <w:pPr>
              <w:spacing w:line="240" w:lineRule="auto"/>
              <w:rPr>
                <w:sz w:val="24"/>
              </w:rPr>
            </w:pPr>
          </w:p>
          <w:p w:rsidR="00DA5A6A" w:rsidRDefault="00DA5A6A" w:rsidP="00B806A8">
            <w:pPr>
              <w:spacing w:line="240" w:lineRule="auto"/>
              <w:rPr>
                <w:sz w:val="24"/>
              </w:rPr>
            </w:pPr>
          </w:p>
          <w:p w:rsidR="00DA5A6A" w:rsidRDefault="00DA5A6A" w:rsidP="00B806A8">
            <w:pPr>
              <w:spacing w:line="240" w:lineRule="auto"/>
              <w:rPr>
                <w:sz w:val="24"/>
              </w:rPr>
            </w:pPr>
          </w:p>
        </w:tc>
      </w:tr>
      <w:tr w:rsidR="00DA5A6A" w:rsidTr="00F87057"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д. Полевое Шептахово, переулок между улицами Комсомольская и Смирнова</w:t>
            </w:r>
          </w:p>
        </w:tc>
        <w:tc>
          <w:tcPr>
            <w:tcW w:w="24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6,0 м"/>
              </w:smartTagPr>
              <w:r>
                <w:rPr>
                  <w:sz w:val="24"/>
                </w:rPr>
                <w:t>6,0 м</w:t>
              </w:r>
            </w:smartTag>
            <w:r>
              <w:rPr>
                <w:sz w:val="24"/>
              </w:rPr>
              <w:t>.кв.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контейнеров- 2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 2,0 куб.м.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DA5A6A" w:rsidRDefault="00DA5A6A" w:rsidP="007C4F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7C4F32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429143, ЧР, Комсомольский район,д.Починок Быбыть,ул. К.Маркса,д.4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ОГРН 1052132011964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DA5A6A" w:rsidRDefault="00DA5A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Pr="00073B06" w:rsidRDefault="00DA5A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д. Полевое Шептахово, ул. Комсомольская д.д. 1-21; </w:t>
            </w:r>
            <w:r w:rsidRPr="00073B06">
              <w:rPr>
                <w:sz w:val="24"/>
              </w:rPr>
              <w:t>ул. Смирнова д.д. 1-9; 2</w:t>
            </w:r>
            <w:r>
              <w:rPr>
                <w:sz w:val="24"/>
              </w:rPr>
              <w:t>6</w:t>
            </w:r>
            <w:r w:rsidRPr="00073B06">
              <w:rPr>
                <w:sz w:val="24"/>
              </w:rPr>
              <w:t>-34</w:t>
            </w:r>
          </w:p>
        </w:tc>
      </w:tr>
      <w:tr w:rsidR="00DA5A6A" w:rsidTr="00F87057"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4" w:type="dxa"/>
          </w:tcPr>
          <w:p w:rsidR="00DA5A6A" w:rsidRDefault="00DA5A6A" w:rsidP="00CB3429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д. Полевое Шептахово,</w:t>
            </w:r>
          </w:p>
          <w:p w:rsidR="00DA5A6A" w:rsidRDefault="00DA5A6A" w:rsidP="00CB3429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ул. Смирнова, д.16</w:t>
            </w:r>
          </w:p>
        </w:tc>
        <w:tc>
          <w:tcPr>
            <w:tcW w:w="2410" w:type="dxa"/>
          </w:tcPr>
          <w:p w:rsidR="00DA5A6A" w:rsidRDefault="00DA5A6A" w:rsidP="00CB34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 w:rsidP="00CB342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6,0 м"/>
              </w:smartTagPr>
              <w:r>
                <w:rPr>
                  <w:sz w:val="24"/>
                </w:rPr>
                <w:t>6,0 м</w:t>
              </w:r>
            </w:smartTag>
            <w:r>
              <w:rPr>
                <w:sz w:val="24"/>
              </w:rPr>
              <w:t>.кв.</w:t>
            </w:r>
          </w:p>
          <w:p w:rsidR="00DA5A6A" w:rsidRDefault="00DA5A6A" w:rsidP="00CB34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контейнеров-2</w:t>
            </w:r>
          </w:p>
          <w:p w:rsidR="00DA5A6A" w:rsidRDefault="00DA5A6A" w:rsidP="00CB34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 2,0 куб.м</w:t>
            </w:r>
          </w:p>
        </w:tc>
        <w:tc>
          <w:tcPr>
            <w:tcW w:w="2407" w:type="dxa"/>
          </w:tcPr>
          <w:p w:rsidR="00DA5A6A" w:rsidRDefault="00DA5A6A" w:rsidP="00CB342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CB3429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429143, ЧР, Комсомольский район,д.Починок Быбыть,ул. К.Маркса,д.4</w:t>
            </w:r>
          </w:p>
          <w:p w:rsidR="00DA5A6A" w:rsidRDefault="00DA5A6A" w:rsidP="00CB3429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ОГРН 1052132011964</w:t>
            </w:r>
          </w:p>
        </w:tc>
        <w:tc>
          <w:tcPr>
            <w:tcW w:w="3119" w:type="dxa"/>
          </w:tcPr>
          <w:p w:rsidR="00DA5A6A" w:rsidRDefault="00DA5A6A" w:rsidP="00CB34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Pr="00073B06" w:rsidRDefault="00DA5A6A" w:rsidP="00CB3429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д. Полевое Шептахово,     ул. Центральная д.д. 1-7;  </w:t>
            </w:r>
            <w:r w:rsidRPr="00073B06">
              <w:rPr>
                <w:sz w:val="24"/>
              </w:rPr>
              <w:t xml:space="preserve">ул. Смирнова </w:t>
            </w:r>
            <w:r>
              <w:rPr>
                <w:sz w:val="24"/>
              </w:rPr>
              <w:t xml:space="preserve"> </w:t>
            </w:r>
            <w:r w:rsidRPr="00073B06">
              <w:rPr>
                <w:sz w:val="24"/>
              </w:rPr>
              <w:t>д.д.  10-25</w:t>
            </w:r>
          </w:p>
        </w:tc>
      </w:tr>
      <w:tr w:rsidR="00DA5A6A" w:rsidTr="00F87057"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Полевое Шептахово, ул. Кооперативная, д. № 3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(правее магазина ТПС)</w:t>
            </w:r>
          </w:p>
        </w:tc>
        <w:tc>
          <w:tcPr>
            <w:tcW w:w="24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Площадь 6,0 кв.м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контейнеров-2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объем  2,0 куб.м. </w:t>
            </w:r>
          </w:p>
          <w:p w:rsidR="00DA5A6A" w:rsidRDefault="00DA5A6A" w:rsidP="005C19F7">
            <w:pPr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DA5A6A" w:rsidRDefault="00DA5A6A" w:rsidP="007C4F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7C4F32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429143, ЧР, Комсомольский район,д.Починок Быбыть,ул. К.Маркса,д.4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ОГРН 1052132011964</w:t>
            </w:r>
          </w:p>
        </w:tc>
        <w:tc>
          <w:tcPr>
            <w:tcW w:w="3119" w:type="dxa"/>
          </w:tcPr>
          <w:p w:rsidR="00DA5A6A" w:rsidRDefault="00DA5A6A" w:rsidP="008840AE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Default="00DA5A6A" w:rsidP="00073B06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д. Полевое Шептахово,       ул. Центральная д.д. 8-32; ул. Кооперативная  д.д. 1, 4- 18; </w:t>
            </w:r>
          </w:p>
          <w:p w:rsidR="00DA5A6A" w:rsidRDefault="00DA5A6A" w:rsidP="00073B06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здание магазина ТПС ул. Кооперативная д.3</w:t>
            </w:r>
          </w:p>
          <w:p w:rsidR="00DA5A6A" w:rsidRDefault="00DA5A6A" w:rsidP="008840A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5A6A" w:rsidTr="00F87057"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д. Починок Быбыть,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К.Маркса, 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№ 4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(напротив административного здания сельского поселения)</w:t>
            </w:r>
          </w:p>
        </w:tc>
        <w:tc>
          <w:tcPr>
            <w:tcW w:w="2410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Покрытие бетонное Площадь 6,0 кв.м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контейнеров-2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 2,0 куб.м.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DA5A6A" w:rsidRDefault="00DA5A6A" w:rsidP="007C4F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7C4F32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429143,ЧР,Комсомольский район,д.Починок Быбыть,ул. К.Маркса,д.4</w:t>
            </w:r>
          </w:p>
          <w:p w:rsidR="00DA5A6A" w:rsidRDefault="00DA5A6A" w:rsidP="007C4F32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ОГРН 1052132011964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DA5A6A" w:rsidRDefault="00DA5A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Default="00DA5A6A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д.Починок- Быбыть, </w:t>
            </w:r>
          </w:p>
          <w:p w:rsidR="00DA5A6A" w:rsidRDefault="00DA5A6A" w:rsidP="00B1366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Полевая, д.д. 1-10;</w:t>
            </w:r>
          </w:p>
          <w:p w:rsidR="00DA5A6A" w:rsidRDefault="00DA5A6A" w:rsidP="003526E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Молодежная, д.д. 1-7;</w:t>
            </w:r>
          </w:p>
          <w:p w:rsidR="00DA5A6A" w:rsidRDefault="00DA5A6A" w:rsidP="00D02A3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К.Маркса д.д. 1-14;</w:t>
            </w:r>
          </w:p>
          <w:p w:rsidR="00DA5A6A" w:rsidRDefault="00DA5A6A" w:rsidP="00FC2E77">
            <w:pPr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административное здание </w:t>
            </w:r>
          </w:p>
          <w:p w:rsidR="00DA5A6A" w:rsidRDefault="00DA5A6A" w:rsidP="003526E5">
            <w:pPr>
              <w:jc w:val="both"/>
              <w:rPr>
                <w:sz w:val="24"/>
              </w:rPr>
            </w:pPr>
            <w:r>
              <w:rPr>
                <w:sz w:val="24"/>
              </w:rPr>
              <w:t>Кайнлыкского сельского поселения ул. К.Маркса д.4</w:t>
            </w:r>
          </w:p>
          <w:p w:rsidR="00DA5A6A" w:rsidRDefault="00DA5A6A" w:rsidP="003526E5">
            <w:pPr>
              <w:jc w:val="both"/>
              <w:rPr>
                <w:sz w:val="24"/>
                <w:szCs w:val="24"/>
              </w:rPr>
            </w:pPr>
          </w:p>
        </w:tc>
      </w:tr>
      <w:tr w:rsidR="00DA5A6A" w:rsidTr="00F87057"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4" w:type="dxa"/>
          </w:tcPr>
          <w:p w:rsidR="00DA5A6A" w:rsidRDefault="00DA5A6A" w:rsidP="00FF50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д. Починок Быбыть,</w:t>
            </w:r>
          </w:p>
          <w:p w:rsidR="00DA5A6A" w:rsidRDefault="00DA5A6A" w:rsidP="00FF503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К.Маркса, </w:t>
            </w:r>
          </w:p>
          <w:p w:rsidR="00DA5A6A" w:rsidRDefault="00DA5A6A" w:rsidP="00FF50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№ 17</w:t>
            </w:r>
          </w:p>
        </w:tc>
        <w:tc>
          <w:tcPr>
            <w:tcW w:w="2410" w:type="dxa"/>
          </w:tcPr>
          <w:p w:rsidR="00DA5A6A" w:rsidRDefault="00DA5A6A" w:rsidP="00FF50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Покрытие бетонное Площадь 6,0 кв.м</w:t>
            </w:r>
          </w:p>
          <w:p w:rsidR="00DA5A6A" w:rsidRDefault="00DA5A6A" w:rsidP="00FF50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контейнеров-2</w:t>
            </w:r>
          </w:p>
          <w:p w:rsidR="00DA5A6A" w:rsidRDefault="00DA5A6A" w:rsidP="00FF50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 2,0 куб.м.</w:t>
            </w:r>
          </w:p>
          <w:p w:rsidR="00DA5A6A" w:rsidRDefault="00DA5A6A">
            <w:pPr>
              <w:jc w:val="center"/>
              <w:rPr>
                <w:sz w:val="24"/>
              </w:rPr>
            </w:pPr>
          </w:p>
        </w:tc>
        <w:tc>
          <w:tcPr>
            <w:tcW w:w="2407" w:type="dxa"/>
          </w:tcPr>
          <w:p w:rsidR="00DA5A6A" w:rsidRDefault="00DA5A6A" w:rsidP="005765F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7C4F32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429143,ЧР,Комсомольский район,д.Починок Быбыть,ул. К.Маркса,д.4</w:t>
            </w:r>
          </w:p>
          <w:p w:rsidR="00DA5A6A" w:rsidRDefault="00DA5A6A" w:rsidP="007C4F32">
            <w:pPr>
              <w:spacing w:line="240" w:lineRule="auto"/>
              <w:jc w:val="center"/>
              <w:rPr>
                <w:sz w:val="24"/>
              </w:rPr>
            </w:pPr>
          </w:p>
          <w:p w:rsidR="00DA5A6A" w:rsidRDefault="00DA5A6A" w:rsidP="007C4F32">
            <w:pPr>
              <w:spacing w:line="240" w:lineRule="auto"/>
              <w:jc w:val="center"/>
              <w:rPr>
                <w:sz w:val="24"/>
              </w:rPr>
            </w:pPr>
          </w:p>
          <w:p w:rsidR="00DA5A6A" w:rsidRDefault="00DA5A6A" w:rsidP="007C4F32">
            <w:pPr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3119" w:type="dxa"/>
          </w:tcPr>
          <w:p w:rsidR="00DA5A6A" w:rsidRDefault="00DA5A6A" w:rsidP="005765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Default="00DA5A6A" w:rsidP="005765F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д.Починок- Быбыть, </w:t>
            </w:r>
          </w:p>
          <w:p w:rsidR="00DA5A6A" w:rsidRDefault="00DA5A6A" w:rsidP="005765F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К.Маркса д.д. 15-47</w:t>
            </w:r>
          </w:p>
          <w:p w:rsidR="00DA5A6A" w:rsidRDefault="00DA5A6A">
            <w:pPr>
              <w:jc w:val="both"/>
              <w:rPr>
                <w:sz w:val="24"/>
              </w:rPr>
            </w:pPr>
          </w:p>
        </w:tc>
      </w:tr>
      <w:tr w:rsidR="00DA5A6A" w:rsidTr="00F87057">
        <w:trPr>
          <w:trHeight w:val="1124"/>
        </w:trPr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д. Починок Быбыть,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Школьная д.7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(левее дома)</w:t>
            </w:r>
          </w:p>
        </w:tc>
        <w:tc>
          <w:tcPr>
            <w:tcW w:w="24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Площадь 6,0 кв.м.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контейнеров-2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 2,0 куб.м.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07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AE4D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429143, ЧР,Комсомольский район, д.Починок Быбыть,ул. К.Маркса,д.4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ОГРН 1052132011964</w:t>
            </w:r>
          </w:p>
        </w:tc>
        <w:tc>
          <w:tcPr>
            <w:tcW w:w="3119" w:type="dxa"/>
          </w:tcPr>
          <w:p w:rsidR="00DA5A6A" w:rsidRDefault="00DA5A6A" w:rsidP="00FC2E77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Default="00DA5A6A" w:rsidP="00FC2E77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Починок- Быбыть,</w:t>
            </w:r>
          </w:p>
          <w:p w:rsidR="00DA5A6A" w:rsidRDefault="00DA5A6A" w:rsidP="00FC2E77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Школьная д.д. 1-19;</w:t>
            </w:r>
          </w:p>
          <w:p w:rsidR="00DA5A6A" w:rsidRDefault="00DA5A6A" w:rsidP="00FC2E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магазина ТПС </w:t>
            </w:r>
          </w:p>
          <w:p w:rsidR="00DA5A6A" w:rsidRDefault="00DA5A6A" w:rsidP="00FC2E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Школьная д.6;</w:t>
            </w:r>
          </w:p>
          <w:p w:rsidR="00DA5A6A" w:rsidRDefault="00DA5A6A" w:rsidP="00FC2E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5A6A" w:rsidTr="00F87057">
        <w:trPr>
          <w:trHeight w:val="1124"/>
        </w:trPr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84" w:type="dxa"/>
          </w:tcPr>
          <w:p w:rsidR="00DA5A6A" w:rsidRDefault="00DA5A6A" w:rsidP="00D02A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Починок-Быбыть,</w:t>
            </w:r>
          </w:p>
          <w:p w:rsidR="00DA5A6A" w:rsidRDefault="00DA5A6A" w:rsidP="00D02A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Московская, д. 15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(напротив дома)</w:t>
            </w:r>
          </w:p>
        </w:tc>
        <w:tc>
          <w:tcPr>
            <w:tcW w:w="2410" w:type="dxa"/>
          </w:tcPr>
          <w:p w:rsidR="00DA5A6A" w:rsidRDefault="00DA5A6A" w:rsidP="00D02A3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Площадь 6,0 кв.м</w:t>
            </w:r>
          </w:p>
          <w:p w:rsidR="00DA5A6A" w:rsidRDefault="00DA5A6A" w:rsidP="00D02A3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 - 2</w:t>
            </w:r>
          </w:p>
          <w:p w:rsidR="00DA5A6A" w:rsidRDefault="00DA5A6A" w:rsidP="00D02A3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 2,0 куб.м.</w:t>
            </w:r>
          </w:p>
          <w:p w:rsidR="00DA5A6A" w:rsidRDefault="00DA5A6A">
            <w:pPr>
              <w:jc w:val="center"/>
              <w:rPr>
                <w:sz w:val="24"/>
              </w:rPr>
            </w:pPr>
          </w:p>
        </w:tc>
        <w:tc>
          <w:tcPr>
            <w:tcW w:w="2407" w:type="dxa"/>
          </w:tcPr>
          <w:p w:rsidR="00DA5A6A" w:rsidRDefault="00DA5A6A" w:rsidP="00D02A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D02A3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429143,ЧР, Комсомольский район, д. Починок Быбыть, ул.К.Маркса,д.4</w:t>
            </w:r>
          </w:p>
          <w:p w:rsidR="00DA5A6A" w:rsidRDefault="00DA5A6A" w:rsidP="00D02A3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ОГРН 1052132011964</w:t>
            </w:r>
          </w:p>
        </w:tc>
        <w:tc>
          <w:tcPr>
            <w:tcW w:w="3119" w:type="dxa"/>
          </w:tcPr>
          <w:p w:rsidR="00DA5A6A" w:rsidRDefault="00DA5A6A" w:rsidP="00D02A3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Default="00DA5A6A" w:rsidP="00D02A3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Починок- Быбыть,</w:t>
            </w:r>
          </w:p>
          <w:p w:rsidR="00DA5A6A" w:rsidRDefault="00DA5A6A" w:rsidP="00D02A3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Московская, д.д. 1-16;</w:t>
            </w:r>
          </w:p>
          <w:p w:rsidR="00DA5A6A" w:rsidRDefault="00DA5A6A" w:rsidP="00FC2E77">
            <w:pPr>
              <w:spacing w:line="240" w:lineRule="auto"/>
              <w:jc w:val="both"/>
              <w:rPr>
                <w:sz w:val="24"/>
              </w:rPr>
            </w:pPr>
          </w:p>
        </w:tc>
      </w:tr>
      <w:tr w:rsidR="00DA5A6A" w:rsidTr="00F87057">
        <w:trPr>
          <w:trHeight w:val="2826"/>
        </w:trPr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д. Починок Быбыть,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Московская, д. 72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Площадь 6,0 кв.м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 - 2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2,0 куб.м.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FC2E7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429143,ЧР, Комсомольский район, д.Починок Быбыть,ул. К.Маркса,д.4</w:t>
            </w:r>
          </w:p>
          <w:p w:rsidR="00DA5A6A" w:rsidRDefault="00DA5A6A" w:rsidP="00804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ОГРН 1052132011964</w:t>
            </w:r>
          </w:p>
        </w:tc>
        <w:tc>
          <w:tcPr>
            <w:tcW w:w="3119" w:type="dxa"/>
          </w:tcPr>
          <w:p w:rsidR="00DA5A6A" w:rsidRDefault="00DA5A6A" w:rsidP="00B3670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Default="00DA5A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Починок- Быбыть,</w:t>
            </w:r>
          </w:p>
          <w:p w:rsidR="00DA5A6A" w:rsidRDefault="00DA5A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Московская д.д.17-71;</w:t>
            </w:r>
          </w:p>
          <w:p w:rsidR="00DA5A6A" w:rsidRDefault="00DA5A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ул.Овражная д.д. 1-12</w:t>
            </w:r>
          </w:p>
          <w:p w:rsidR="00DA5A6A" w:rsidRDefault="00DA5A6A" w:rsidP="00912005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DA5A6A" w:rsidTr="00F87057">
        <w:trPr>
          <w:trHeight w:val="699"/>
        </w:trPr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84" w:type="dxa"/>
          </w:tcPr>
          <w:p w:rsidR="00DA5A6A" w:rsidRDefault="00DA5A6A" w:rsidP="006E6EC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Кайнлык </w:t>
            </w:r>
          </w:p>
          <w:p w:rsidR="00DA5A6A" w:rsidRDefault="00DA5A6A" w:rsidP="006E6E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ул. Ленина,</w:t>
            </w:r>
          </w:p>
          <w:p w:rsidR="00DA5A6A" w:rsidRDefault="00DA5A6A" w:rsidP="006E6EC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2</w:t>
            </w:r>
          </w:p>
          <w:p w:rsidR="00DA5A6A" w:rsidRDefault="00DA5A6A" w:rsidP="006E6ECD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(правее дома)</w:t>
            </w:r>
          </w:p>
        </w:tc>
        <w:tc>
          <w:tcPr>
            <w:tcW w:w="2410" w:type="dxa"/>
          </w:tcPr>
          <w:p w:rsidR="00DA5A6A" w:rsidRDefault="00DA5A6A" w:rsidP="006E6E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 w:rsidP="006E6EC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Площадь 12,0 кв.м</w:t>
            </w:r>
          </w:p>
          <w:p w:rsidR="00DA5A6A" w:rsidRDefault="00DA5A6A" w:rsidP="006E6EC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 - 4</w:t>
            </w:r>
          </w:p>
          <w:p w:rsidR="00DA5A6A" w:rsidRDefault="00DA5A6A" w:rsidP="006E6EC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 4,0 куб.м.</w:t>
            </w:r>
          </w:p>
          <w:p w:rsidR="00DA5A6A" w:rsidRDefault="00DA5A6A" w:rsidP="00912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DA5A6A" w:rsidRDefault="00DA5A6A" w:rsidP="006E6E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AE4D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429143, ЧР, Комсомольский район, д. Починок Быбыть,ул. К.Маркса,д.4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ОГРН 1052132011964</w:t>
            </w:r>
          </w:p>
        </w:tc>
        <w:tc>
          <w:tcPr>
            <w:tcW w:w="3119" w:type="dxa"/>
          </w:tcPr>
          <w:p w:rsidR="00DA5A6A" w:rsidRDefault="00DA5A6A" w:rsidP="006E6E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DA5A6A" w:rsidRDefault="00DA5A6A" w:rsidP="00B67863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Кайнлык ул. Ленина д.д. 1-41;ул. Школьная,д.д.16-36</w:t>
            </w:r>
          </w:p>
          <w:p w:rsidR="00DA5A6A" w:rsidRDefault="00DA5A6A" w:rsidP="00B36703">
            <w:pPr>
              <w:jc w:val="both"/>
              <w:rPr>
                <w:sz w:val="24"/>
              </w:rPr>
            </w:pPr>
          </w:p>
        </w:tc>
      </w:tr>
      <w:tr w:rsidR="00DA5A6A" w:rsidTr="00F87057">
        <w:trPr>
          <w:trHeight w:val="2258"/>
        </w:trPr>
        <w:tc>
          <w:tcPr>
            <w:tcW w:w="7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84" w:type="dxa"/>
          </w:tcPr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Кайнлык</w:t>
            </w:r>
          </w:p>
          <w:p w:rsidR="00DA5A6A" w:rsidRDefault="00DA5A6A" w:rsidP="00B67863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пер.</w:t>
            </w:r>
          </w:p>
          <w:p w:rsidR="00DA5A6A" w:rsidRDefault="00DA5A6A" w:rsidP="00B67863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Центральный, д.1</w:t>
            </w:r>
          </w:p>
        </w:tc>
        <w:tc>
          <w:tcPr>
            <w:tcW w:w="2410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Покрытие бетонное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Площадь 6,0 кв.м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контейнеров - 2</w:t>
            </w:r>
          </w:p>
          <w:p w:rsidR="00DA5A6A" w:rsidRDefault="00DA5A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объем  2,0 куб.м.</w:t>
            </w:r>
          </w:p>
          <w:p w:rsidR="00DA5A6A" w:rsidRDefault="00DA5A6A" w:rsidP="00912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Администрация Кайнлыкского сельского поселения</w:t>
            </w:r>
          </w:p>
          <w:p w:rsidR="00DA5A6A" w:rsidRDefault="00DA5A6A" w:rsidP="00AE4D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429143,ЧР, Комсомольский район, д. Починок Быбыть,ул. К.Маркса,д.4</w:t>
            </w:r>
          </w:p>
          <w:p w:rsidR="00DA5A6A" w:rsidRDefault="00DA5A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ОГРН 1052132011964</w:t>
            </w:r>
          </w:p>
        </w:tc>
        <w:tc>
          <w:tcPr>
            <w:tcW w:w="3119" w:type="dxa"/>
          </w:tcPr>
          <w:p w:rsidR="00DA5A6A" w:rsidRDefault="00DA5A6A" w:rsidP="00B36703">
            <w:pPr>
              <w:jc w:val="both"/>
              <w:rPr>
                <w:sz w:val="24"/>
              </w:rPr>
            </w:pPr>
            <w:r>
              <w:rPr>
                <w:sz w:val="24"/>
              </w:rPr>
              <w:t>Частное домовладение</w:t>
            </w:r>
          </w:p>
          <w:p w:rsidR="00DA5A6A" w:rsidRDefault="00DA5A6A" w:rsidP="00B67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Кайнлык </w:t>
            </w:r>
          </w:p>
          <w:p w:rsidR="00DA5A6A" w:rsidRDefault="00DA5A6A" w:rsidP="00B67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ул.Школьная д.д. 1-15; ул. Ленина д.д. 42-69; пер.Центральный д.4; </w:t>
            </w:r>
          </w:p>
          <w:p w:rsidR="00DA5A6A" w:rsidRDefault="00DA5A6A" w:rsidP="00B6786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административное здание К(Ф)Х «Кызыл Сабанча» пер.Центральный д.2;</w:t>
            </w:r>
          </w:p>
          <w:p w:rsidR="00DA5A6A" w:rsidRDefault="00DA5A6A" w:rsidP="00B6786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здание магазина ТПС пер.Центральный д.1</w:t>
            </w:r>
          </w:p>
        </w:tc>
      </w:tr>
    </w:tbl>
    <w:p w:rsidR="00DA5A6A" w:rsidRDefault="00DA5A6A" w:rsidP="00375AA4">
      <w:pPr>
        <w:rPr>
          <w:sz w:val="24"/>
        </w:rPr>
      </w:pPr>
    </w:p>
    <w:p w:rsidR="00DA5A6A" w:rsidRDefault="00DA5A6A" w:rsidP="00375AA4">
      <w:pPr>
        <w:jc w:val="both"/>
        <w:rPr>
          <w:sz w:val="24"/>
        </w:rPr>
      </w:pPr>
    </w:p>
    <w:p w:rsidR="00DA5A6A" w:rsidRDefault="00DA5A6A" w:rsidP="00375AA4">
      <w:pPr>
        <w:jc w:val="center"/>
        <w:rPr>
          <w:b/>
          <w:sz w:val="24"/>
        </w:rPr>
      </w:pPr>
    </w:p>
    <w:p w:rsidR="00DA5A6A" w:rsidRDefault="00DA5A6A" w:rsidP="00375AA4">
      <w:pPr>
        <w:jc w:val="center"/>
        <w:rPr>
          <w:b/>
          <w:sz w:val="24"/>
        </w:rPr>
      </w:pPr>
    </w:p>
    <w:p w:rsidR="00DA5A6A" w:rsidRDefault="00DA5A6A" w:rsidP="005172C6">
      <w:pPr>
        <w:spacing w:line="240" w:lineRule="auto"/>
        <w:jc w:val="right"/>
      </w:pPr>
    </w:p>
    <w:p w:rsidR="00DA5A6A" w:rsidRDefault="00DA5A6A" w:rsidP="005172C6">
      <w:pPr>
        <w:spacing w:line="240" w:lineRule="auto"/>
        <w:jc w:val="right"/>
      </w:pPr>
    </w:p>
    <w:p w:rsidR="00DA5A6A" w:rsidRDefault="00DA5A6A" w:rsidP="005172C6">
      <w:pPr>
        <w:spacing w:line="240" w:lineRule="auto"/>
        <w:jc w:val="right"/>
      </w:pPr>
    </w:p>
    <w:p w:rsidR="00DA5A6A" w:rsidRDefault="00DA5A6A" w:rsidP="005172C6">
      <w:pPr>
        <w:spacing w:line="240" w:lineRule="auto"/>
        <w:jc w:val="right"/>
      </w:pPr>
    </w:p>
    <w:p w:rsidR="00DA5A6A" w:rsidRDefault="00DA5A6A" w:rsidP="005172C6">
      <w:pPr>
        <w:spacing w:line="240" w:lineRule="auto"/>
        <w:jc w:val="right"/>
      </w:pPr>
    </w:p>
    <w:p w:rsidR="00DA5A6A" w:rsidRDefault="00DA5A6A" w:rsidP="005172C6">
      <w:pPr>
        <w:spacing w:line="240" w:lineRule="auto"/>
        <w:jc w:val="right"/>
      </w:pPr>
    </w:p>
    <w:p w:rsidR="00DA5A6A" w:rsidRDefault="00DA5A6A" w:rsidP="005172C6">
      <w:pPr>
        <w:spacing w:line="240" w:lineRule="auto"/>
        <w:jc w:val="right"/>
      </w:pPr>
    </w:p>
    <w:p w:rsidR="00DA5A6A" w:rsidRDefault="00DA5A6A" w:rsidP="005172C6">
      <w:pPr>
        <w:spacing w:line="240" w:lineRule="auto"/>
        <w:jc w:val="right"/>
      </w:pPr>
      <w:r>
        <w:t>Приложение № 2</w:t>
      </w:r>
    </w:p>
    <w:p w:rsidR="00DA5A6A" w:rsidRDefault="00DA5A6A" w:rsidP="005172C6">
      <w:pPr>
        <w:shd w:val="clear" w:color="auto" w:fill="FFFFFF"/>
        <w:spacing w:line="240" w:lineRule="auto"/>
        <w:jc w:val="right"/>
      </w:pPr>
      <w:r>
        <w:t>к постановлению администрации</w:t>
      </w:r>
    </w:p>
    <w:p w:rsidR="00DA5A6A" w:rsidRDefault="00DA5A6A" w:rsidP="005172C6">
      <w:pPr>
        <w:shd w:val="clear" w:color="auto" w:fill="FFFFFF"/>
        <w:spacing w:line="240" w:lineRule="auto"/>
        <w:jc w:val="right"/>
      </w:pPr>
      <w:r>
        <w:t>Кайнлыкского сельского поселения</w:t>
      </w:r>
    </w:p>
    <w:p w:rsidR="00DA5A6A" w:rsidRDefault="00DA5A6A" w:rsidP="005172C6">
      <w:pPr>
        <w:spacing w:line="240" w:lineRule="auto"/>
        <w:jc w:val="right"/>
        <w:rPr>
          <w:b/>
          <w:noProof/>
        </w:rPr>
      </w:pPr>
      <w:r>
        <w:t>от 13.</w:t>
      </w:r>
      <w:r>
        <w:rPr>
          <w:noProof/>
        </w:rPr>
        <w:t>09.2019  № 36б</w:t>
      </w:r>
    </w:p>
    <w:p w:rsidR="00DA5A6A" w:rsidRDefault="00DA5A6A" w:rsidP="0092010C">
      <w:pPr>
        <w:tabs>
          <w:tab w:val="left" w:pos="2175"/>
        </w:tabs>
      </w:pPr>
      <w:r>
        <w:pict>
          <v:shape id="_x0000_i1026" type="#_x0000_t75" style="width:460.5pt;height:753pt">
            <v:imagedata r:id="rId6" o:title=""/>
          </v:shape>
        </w:pict>
      </w:r>
      <w:r>
        <w:tab/>
      </w:r>
    </w:p>
    <w:p w:rsidR="00DA5A6A" w:rsidRDefault="00DA5A6A" w:rsidP="004A0F90">
      <w:pPr>
        <w:tabs>
          <w:tab w:val="left" w:pos="2880"/>
        </w:tabs>
      </w:pPr>
      <w:r>
        <w:pict>
          <v:shape id="_x0000_i1027" type="#_x0000_t75" style="width:460.5pt;height:691.5pt">
            <v:imagedata r:id="rId7" o:title=""/>
          </v:shape>
        </w:pict>
      </w:r>
    </w:p>
    <w:p w:rsidR="00DA5A6A" w:rsidRDefault="00DA5A6A" w:rsidP="00B02698">
      <w:pPr>
        <w:tabs>
          <w:tab w:val="left" w:pos="2175"/>
        </w:tabs>
      </w:pPr>
    </w:p>
    <w:p w:rsidR="00DA5A6A" w:rsidRDefault="00DA5A6A" w:rsidP="00B02698">
      <w:pPr>
        <w:tabs>
          <w:tab w:val="left" w:pos="2175"/>
        </w:tabs>
      </w:pPr>
    </w:p>
    <w:p w:rsidR="00DA5A6A" w:rsidRDefault="00DA5A6A" w:rsidP="00B02698">
      <w:pPr>
        <w:tabs>
          <w:tab w:val="left" w:pos="2175"/>
        </w:tabs>
      </w:pPr>
    </w:p>
    <w:p w:rsidR="00DA5A6A" w:rsidRDefault="00DA5A6A" w:rsidP="00B02698">
      <w:pPr>
        <w:tabs>
          <w:tab w:val="left" w:pos="2175"/>
        </w:tabs>
      </w:pPr>
      <w:r>
        <w:pict>
          <v:shape id="_x0000_i1028" type="#_x0000_t75" style="width:489.75pt;height:744.75pt">
            <v:imagedata r:id="rId8" o:title=""/>
          </v:shape>
        </w:pict>
      </w:r>
    </w:p>
    <w:p w:rsidR="00DA5A6A" w:rsidRPr="00FF2602" w:rsidRDefault="00DA5A6A" w:rsidP="00B02698">
      <w:pPr>
        <w:tabs>
          <w:tab w:val="left" w:pos="2175"/>
        </w:tabs>
      </w:pPr>
    </w:p>
    <w:sectPr w:rsidR="00DA5A6A" w:rsidRPr="00FF2602" w:rsidSect="00CE72F8">
      <w:pgSz w:w="11906" w:h="16838"/>
      <w:pgMar w:top="899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15D0"/>
    <w:rsid w:val="00005C6D"/>
    <w:rsid w:val="000160B7"/>
    <w:rsid w:val="00031C1C"/>
    <w:rsid w:val="0007109A"/>
    <w:rsid w:val="00073B06"/>
    <w:rsid w:val="00076092"/>
    <w:rsid w:val="000B4A2E"/>
    <w:rsid w:val="000C354D"/>
    <w:rsid w:val="000C3BCA"/>
    <w:rsid w:val="000C415A"/>
    <w:rsid w:val="000D0640"/>
    <w:rsid w:val="000E290A"/>
    <w:rsid w:val="000F561B"/>
    <w:rsid w:val="00116307"/>
    <w:rsid w:val="00117AB3"/>
    <w:rsid w:val="00117D33"/>
    <w:rsid w:val="00126B43"/>
    <w:rsid w:val="00140DE0"/>
    <w:rsid w:val="001473A0"/>
    <w:rsid w:val="001532CF"/>
    <w:rsid w:val="00153A70"/>
    <w:rsid w:val="0016065C"/>
    <w:rsid w:val="00161350"/>
    <w:rsid w:val="00173FD7"/>
    <w:rsid w:val="00174E4A"/>
    <w:rsid w:val="00175CA3"/>
    <w:rsid w:val="00181094"/>
    <w:rsid w:val="0018568A"/>
    <w:rsid w:val="0019670E"/>
    <w:rsid w:val="001A034E"/>
    <w:rsid w:val="001B41D3"/>
    <w:rsid w:val="001C3883"/>
    <w:rsid w:val="001E0B4E"/>
    <w:rsid w:val="001F2A0C"/>
    <w:rsid w:val="001F2FD1"/>
    <w:rsid w:val="001F52AA"/>
    <w:rsid w:val="002025D2"/>
    <w:rsid w:val="00230C9F"/>
    <w:rsid w:val="00240F58"/>
    <w:rsid w:val="0025584E"/>
    <w:rsid w:val="002A0A3C"/>
    <w:rsid w:val="002A3AE7"/>
    <w:rsid w:val="002B28C7"/>
    <w:rsid w:val="002B5B4D"/>
    <w:rsid w:val="002B656A"/>
    <w:rsid w:val="002E1B6F"/>
    <w:rsid w:val="00307365"/>
    <w:rsid w:val="00321324"/>
    <w:rsid w:val="00321A24"/>
    <w:rsid w:val="003349D7"/>
    <w:rsid w:val="003404FA"/>
    <w:rsid w:val="0034607C"/>
    <w:rsid w:val="003526E5"/>
    <w:rsid w:val="00373E5D"/>
    <w:rsid w:val="003748EC"/>
    <w:rsid w:val="00375AA4"/>
    <w:rsid w:val="003A0B4C"/>
    <w:rsid w:val="003A3A4C"/>
    <w:rsid w:val="003A637F"/>
    <w:rsid w:val="003D22C7"/>
    <w:rsid w:val="004044A9"/>
    <w:rsid w:val="00404BBE"/>
    <w:rsid w:val="004172F7"/>
    <w:rsid w:val="004203D8"/>
    <w:rsid w:val="00451BF0"/>
    <w:rsid w:val="00451D9B"/>
    <w:rsid w:val="00471127"/>
    <w:rsid w:val="004728ED"/>
    <w:rsid w:val="004751EF"/>
    <w:rsid w:val="004949F4"/>
    <w:rsid w:val="004A0F90"/>
    <w:rsid w:val="004E6AE4"/>
    <w:rsid w:val="005015D0"/>
    <w:rsid w:val="005120C9"/>
    <w:rsid w:val="005172C6"/>
    <w:rsid w:val="005223F2"/>
    <w:rsid w:val="00542DDA"/>
    <w:rsid w:val="00550571"/>
    <w:rsid w:val="00574F30"/>
    <w:rsid w:val="005765F5"/>
    <w:rsid w:val="005923DA"/>
    <w:rsid w:val="00594F0C"/>
    <w:rsid w:val="005B54A0"/>
    <w:rsid w:val="005C19F7"/>
    <w:rsid w:val="005D416E"/>
    <w:rsid w:val="005E1B89"/>
    <w:rsid w:val="005F304F"/>
    <w:rsid w:val="006070E8"/>
    <w:rsid w:val="00620E15"/>
    <w:rsid w:val="006375E7"/>
    <w:rsid w:val="00646304"/>
    <w:rsid w:val="00647B39"/>
    <w:rsid w:val="006517BE"/>
    <w:rsid w:val="006553DE"/>
    <w:rsid w:val="00665570"/>
    <w:rsid w:val="00686E8E"/>
    <w:rsid w:val="00693F19"/>
    <w:rsid w:val="006A4B32"/>
    <w:rsid w:val="006B18BC"/>
    <w:rsid w:val="006D1C9E"/>
    <w:rsid w:val="006D4AB3"/>
    <w:rsid w:val="006E6ECD"/>
    <w:rsid w:val="006F43D6"/>
    <w:rsid w:val="00705898"/>
    <w:rsid w:val="007612BD"/>
    <w:rsid w:val="00767BC1"/>
    <w:rsid w:val="007733BF"/>
    <w:rsid w:val="00776159"/>
    <w:rsid w:val="00786FCB"/>
    <w:rsid w:val="007939C6"/>
    <w:rsid w:val="007A2FE5"/>
    <w:rsid w:val="007A3DF5"/>
    <w:rsid w:val="007A428E"/>
    <w:rsid w:val="007C4F32"/>
    <w:rsid w:val="007F0AF0"/>
    <w:rsid w:val="007F2723"/>
    <w:rsid w:val="007F686F"/>
    <w:rsid w:val="00803BE6"/>
    <w:rsid w:val="00804277"/>
    <w:rsid w:val="00805513"/>
    <w:rsid w:val="0080765C"/>
    <w:rsid w:val="0081262C"/>
    <w:rsid w:val="00821119"/>
    <w:rsid w:val="00824BA5"/>
    <w:rsid w:val="008300FF"/>
    <w:rsid w:val="00857481"/>
    <w:rsid w:val="00866CBF"/>
    <w:rsid w:val="00867175"/>
    <w:rsid w:val="00876A27"/>
    <w:rsid w:val="008840AE"/>
    <w:rsid w:val="008A2926"/>
    <w:rsid w:val="008A5C13"/>
    <w:rsid w:val="008B67BF"/>
    <w:rsid w:val="008C19BF"/>
    <w:rsid w:val="008D34AF"/>
    <w:rsid w:val="008D6D3B"/>
    <w:rsid w:val="008E0DF1"/>
    <w:rsid w:val="008E5CF8"/>
    <w:rsid w:val="008F13E9"/>
    <w:rsid w:val="008F3EAA"/>
    <w:rsid w:val="00911092"/>
    <w:rsid w:val="00912005"/>
    <w:rsid w:val="00913920"/>
    <w:rsid w:val="009148EC"/>
    <w:rsid w:val="0092010C"/>
    <w:rsid w:val="00935527"/>
    <w:rsid w:val="009401B8"/>
    <w:rsid w:val="00943268"/>
    <w:rsid w:val="00945B71"/>
    <w:rsid w:val="00970780"/>
    <w:rsid w:val="00977CF8"/>
    <w:rsid w:val="009845F3"/>
    <w:rsid w:val="00984AB6"/>
    <w:rsid w:val="00992E61"/>
    <w:rsid w:val="00997CFE"/>
    <w:rsid w:val="009A38DB"/>
    <w:rsid w:val="009D5DB4"/>
    <w:rsid w:val="009E21AF"/>
    <w:rsid w:val="009E58DD"/>
    <w:rsid w:val="009F151C"/>
    <w:rsid w:val="00A24927"/>
    <w:rsid w:val="00A5591A"/>
    <w:rsid w:val="00A7026C"/>
    <w:rsid w:val="00A8526A"/>
    <w:rsid w:val="00A8608F"/>
    <w:rsid w:val="00AA6581"/>
    <w:rsid w:val="00AD02B9"/>
    <w:rsid w:val="00AD7942"/>
    <w:rsid w:val="00AE4D9F"/>
    <w:rsid w:val="00B02698"/>
    <w:rsid w:val="00B1366D"/>
    <w:rsid w:val="00B172CD"/>
    <w:rsid w:val="00B22F0D"/>
    <w:rsid w:val="00B301C4"/>
    <w:rsid w:val="00B36703"/>
    <w:rsid w:val="00B367AC"/>
    <w:rsid w:val="00B5263A"/>
    <w:rsid w:val="00B54CC3"/>
    <w:rsid w:val="00B55088"/>
    <w:rsid w:val="00B67863"/>
    <w:rsid w:val="00B75225"/>
    <w:rsid w:val="00B758AD"/>
    <w:rsid w:val="00B75FDD"/>
    <w:rsid w:val="00B8042E"/>
    <w:rsid w:val="00B806A8"/>
    <w:rsid w:val="00B83739"/>
    <w:rsid w:val="00BB2248"/>
    <w:rsid w:val="00BB520C"/>
    <w:rsid w:val="00BB6421"/>
    <w:rsid w:val="00BD216F"/>
    <w:rsid w:val="00BD2E4E"/>
    <w:rsid w:val="00BE0CC8"/>
    <w:rsid w:val="00BE2574"/>
    <w:rsid w:val="00BE4995"/>
    <w:rsid w:val="00BF406E"/>
    <w:rsid w:val="00BF4200"/>
    <w:rsid w:val="00C134A0"/>
    <w:rsid w:val="00C2084B"/>
    <w:rsid w:val="00C26C45"/>
    <w:rsid w:val="00C2775F"/>
    <w:rsid w:val="00C41378"/>
    <w:rsid w:val="00C60D5D"/>
    <w:rsid w:val="00C6437E"/>
    <w:rsid w:val="00C70041"/>
    <w:rsid w:val="00C7667B"/>
    <w:rsid w:val="00C80181"/>
    <w:rsid w:val="00C946AA"/>
    <w:rsid w:val="00CB0A82"/>
    <w:rsid w:val="00CB3429"/>
    <w:rsid w:val="00CC09D0"/>
    <w:rsid w:val="00CC2150"/>
    <w:rsid w:val="00CD1C24"/>
    <w:rsid w:val="00CD637B"/>
    <w:rsid w:val="00CE01F1"/>
    <w:rsid w:val="00CE72F8"/>
    <w:rsid w:val="00D02A3B"/>
    <w:rsid w:val="00D0516C"/>
    <w:rsid w:val="00D13E01"/>
    <w:rsid w:val="00D27345"/>
    <w:rsid w:val="00D4519E"/>
    <w:rsid w:val="00D501BF"/>
    <w:rsid w:val="00D53267"/>
    <w:rsid w:val="00D565D9"/>
    <w:rsid w:val="00D75A94"/>
    <w:rsid w:val="00D77ECD"/>
    <w:rsid w:val="00D82610"/>
    <w:rsid w:val="00D879B9"/>
    <w:rsid w:val="00DA285B"/>
    <w:rsid w:val="00DA2ECB"/>
    <w:rsid w:val="00DA5A6A"/>
    <w:rsid w:val="00DC1179"/>
    <w:rsid w:val="00DE5FB2"/>
    <w:rsid w:val="00E03736"/>
    <w:rsid w:val="00E114F0"/>
    <w:rsid w:val="00E165FC"/>
    <w:rsid w:val="00E26ADA"/>
    <w:rsid w:val="00E40141"/>
    <w:rsid w:val="00E451FD"/>
    <w:rsid w:val="00E737D1"/>
    <w:rsid w:val="00E7634F"/>
    <w:rsid w:val="00E862AD"/>
    <w:rsid w:val="00E87C33"/>
    <w:rsid w:val="00E97485"/>
    <w:rsid w:val="00EA3592"/>
    <w:rsid w:val="00EB29DC"/>
    <w:rsid w:val="00EB6A66"/>
    <w:rsid w:val="00EC78DD"/>
    <w:rsid w:val="00ED58C7"/>
    <w:rsid w:val="00F11F46"/>
    <w:rsid w:val="00F12A83"/>
    <w:rsid w:val="00F150F6"/>
    <w:rsid w:val="00F17FD5"/>
    <w:rsid w:val="00F20BA5"/>
    <w:rsid w:val="00F3097A"/>
    <w:rsid w:val="00F322E1"/>
    <w:rsid w:val="00F3234E"/>
    <w:rsid w:val="00F52A5E"/>
    <w:rsid w:val="00F61CB4"/>
    <w:rsid w:val="00F6303A"/>
    <w:rsid w:val="00F658A6"/>
    <w:rsid w:val="00F80FF1"/>
    <w:rsid w:val="00F87057"/>
    <w:rsid w:val="00F954CA"/>
    <w:rsid w:val="00FA699A"/>
    <w:rsid w:val="00FB15F2"/>
    <w:rsid w:val="00FC2E77"/>
    <w:rsid w:val="00FF2602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C9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5015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015D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rsid w:val="00501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015D0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5015D0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5015D0"/>
    <w:rPr>
      <w:rFonts w:cs="Times New Roman"/>
      <w:color w:val="0000FF"/>
      <w:u w:val="single"/>
    </w:rPr>
  </w:style>
  <w:style w:type="paragraph" w:customStyle="1" w:styleId="a">
    <w:name w:val="Таблицы (моноширинный)"/>
    <w:basedOn w:val="Normal"/>
    <w:next w:val="Normal"/>
    <w:uiPriority w:val="99"/>
    <w:rsid w:val="00471127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0">
    <w:name w:val="Цветовое выделение"/>
    <w:uiPriority w:val="99"/>
    <w:rsid w:val="00471127"/>
    <w:rPr>
      <w:b/>
      <w:color w:val="000080"/>
    </w:rPr>
  </w:style>
  <w:style w:type="paragraph" w:styleId="BalloonText">
    <w:name w:val="Balloon Text"/>
    <w:basedOn w:val="Normal"/>
    <w:link w:val="BalloonTextChar"/>
    <w:uiPriority w:val="99"/>
    <w:semiHidden/>
    <w:rsid w:val="0047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1127"/>
    <w:rPr>
      <w:rFonts w:ascii="Tahoma" w:hAnsi="Tahoma" w:cs="Tahoma"/>
      <w:sz w:val="16"/>
      <w:szCs w:val="16"/>
    </w:rPr>
  </w:style>
  <w:style w:type="character" w:customStyle="1" w:styleId="a1">
    <w:name w:val="Гипертекстовая ссылка"/>
    <w:basedOn w:val="DefaultParagraphFont"/>
    <w:uiPriority w:val="99"/>
    <w:rsid w:val="001F2A0C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CharChar">
    <w:name w:val="Char Char"/>
    <w:basedOn w:val="Normal"/>
    <w:uiPriority w:val="99"/>
    <w:rsid w:val="00D13E01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375AA4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375AA4"/>
    <w:pPr>
      <w:spacing w:after="0" w:line="240" w:lineRule="auto"/>
      <w:ind w:left="720"/>
      <w:contextualSpacing/>
    </w:pPr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34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7837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7839">
          <w:marLeft w:val="150"/>
          <w:marRight w:val="15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15934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458</TotalTime>
  <Pages>10</Pages>
  <Words>1187</Words>
  <Characters>6771</Characters>
  <Application>Microsoft Office Outlook</Application>
  <DocSecurity>0</DocSecurity>
  <Lines>0</Lines>
  <Paragraphs>0</Paragraphs>
  <ScaleCrop>false</ScaleCrop>
  <Company>Н.Сюрбеевское сельское поселение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Иванов Александр Сергеевич</dc:creator>
  <cp:keywords/>
  <dc:description/>
  <cp:lastModifiedBy>Microsoft Office</cp:lastModifiedBy>
  <cp:revision>54</cp:revision>
  <cp:lastPrinted>2019-02-02T06:34:00Z</cp:lastPrinted>
  <dcterms:created xsi:type="dcterms:W3CDTF">2019-02-02T06:11:00Z</dcterms:created>
  <dcterms:modified xsi:type="dcterms:W3CDTF">2019-10-04T06:00:00Z</dcterms:modified>
</cp:coreProperties>
</file>